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39EFA" w14:textId="77777777" w:rsidR="00AC32AB" w:rsidRPr="001D17FC" w:rsidRDefault="00AC32AB" w:rsidP="00652D4E">
      <w:pPr>
        <w:jc w:val="both"/>
        <w:rPr>
          <w:rFonts w:asciiTheme="majorHAnsi" w:hAnsiTheme="majorHAnsi" w:cs="Calibri Light"/>
          <w:b/>
          <w:color w:val="285C4D" w:themeColor="text2"/>
          <w:sz w:val="24"/>
          <w:szCs w:val="24"/>
        </w:rPr>
      </w:pPr>
      <w:r w:rsidRPr="001D17FC">
        <w:rPr>
          <w:rFonts w:asciiTheme="majorHAnsi" w:hAnsiTheme="majorHAnsi" w:cs="Calibri Light"/>
          <w:b/>
          <w:color w:val="285C4D" w:themeColor="text2"/>
          <w:sz w:val="24"/>
          <w:szCs w:val="24"/>
        </w:rPr>
        <w:t>Job Description and Person Specification</w:t>
      </w:r>
    </w:p>
    <w:p w14:paraId="3FFDB78B" w14:textId="35D22D24" w:rsidR="00C1734D" w:rsidRPr="001D17FC" w:rsidRDefault="00C1734D" w:rsidP="00652D4E">
      <w:pPr>
        <w:jc w:val="both"/>
        <w:rPr>
          <w:rFonts w:asciiTheme="majorHAnsi" w:hAnsiTheme="majorHAnsi" w:cs="Calibri Light"/>
          <w:b/>
          <w:color w:val="285C4D" w:themeColor="text2"/>
          <w:sz w:val="24"/>
          <w:szCs w:val="24"/>
        </w:rPr>
      </w:pPr>
      <w:r w:rsidRPr="001D17FC">
        <w:rPr>
          <w:rFonts w:asciiTheme="majorHAnsi" w:hAnsiTheme="majorHAnsi" w:cs="Calibri Light"/>
          <w:b/>
          <w:color w:val="285C4D" w:themeColor="text2"/>
          <w:sz w:val="24"/>
          <w:szCs w:val="24"/>
        </w:rPr>
        <w:t>Office</w:t>
      </w:r>
      <w:r w:rsidR="00FA1B77" w:rsidRPr="001D17FC">
        <w:rPr>
          <w:rFonts w:asciiTheme="majorHAnsi" w:hAnsiTheme="majorHAnsi" w:cs="Calibri Light"/>
          <w:b/>
          <w:color w:val="285C4D" w:themeColor="text2"/>
          <w:sz w:val="24"/>
          <w:szCs w:val="24"/>
        </w:rPr>
        <w:t xml:space="preserve"> A</w:t>
      </w:r>
      <w:r w:rsidRPr="001D17FC">
        <w:rPr>
          <w:rFonts w:asciiTheme="majorHAnsi" w:hAnsiTheme="majorHAnsi" w:cs="Calibri Light"/>
          <w:b/>
          <w:color w:val="285C4D" w:themeColor="text2"/>
          <w:sz w:val="24"/>
          <w:szCs w:val="24"/>
        </w:rPr>
        <w:t>dministrator</w:t>
      </w:r>
    </w:p>
    <w:p w14:paraId="1C15B3E6" w14:textId="4F810C6E" w:rsidR="00AC32AB" w:rsidRPr="008D5A25" w:rsidRDefault="00AC32AB" w:rsidP="00652D4E">
      <w:pPr>
        <w:jc w:val="both"/>
        <w:rPr>
          <w:rFonts w:cs="Calibri Light"/>
          <w:b/>
          <w:szCs w:val="20"/>
        </w:rPr>
      </w:pPr>
      <w:r w:rsidRPr="008D5A25">
        <w:rPr>
          <w:rFonts w:cs="Calibri Light"/>
          <w:b/>
          <w:szCs w:val="20"/>
        </w:rPr>
        <w:t>Title:</w:t>
      </w:r>
      <w:r w:rsidRPr="008D5A25">
        <w:rPr>
          <w:rFonts w:cs="Calibri Light"/>
          <w:b/>
          <w:szCs w:val="20"/>
        </w:rPr>
        <w:tab/>
      </w:r>
      <w:r w:rsidRPr="008D5A25">
        <w:rPr>
          <w:rFonts w:cs="Calibri Light"/>
          <w:b/>
          <w:szCs w:val="20"/>
        </w:rPr>
        <w:tab/>
      </w:r>
      <w:r w:rsidRPr="008D5A25">
        <w:rPr>
          <w:rFonts w:cs="Calibri Light"/>
          <w:b/>
          <w:szCs w:val="20"/>
        </w:rPr>
        <w:tab/>
      </w:r>
      <w:r w:rsidR="00C1734D" w:rsidRPr="008D5A25">
        <w:rPr>
          <w:rFonts w:cs="Calibri Light"/>
          <w:bCs/>
          <w:szCs w:val="20"/>
        </w:rPr>
        <w:t>Office Administrator</w:t>
      </w:r>
      <w:r w:rsidRPr="008D5A25">
        <w:rPr>
          <w:rFonts w:cs="Calibri Light"/>
          <w:b/>
          <w:szCs w:val="20"/>
        </w:rPr>
        <w:t xml:space="preserve"> </w:t>
      </w:r>
    </w:p>
    <w:p w14:paraId="07A336E8" w14:textId="28372D1A" w:rsidR="00AC32AB" w:rsidRPr="008D5A25" w:rsidRDefault="00AC32AB" w:rsidP="00652D4E">
      <w:pPr>
        <w:jc w:val="both"/>
        <w:rPr>
          <w:rFonts w:cs="Calibri Light"/>
          <w:b/>
          <w:szCs w:val="20"/>
        </w:rPr>
      </w:pPr>
      <w:r w:rsidRPr="008D5A25">
        <w:rPr>
          <w:rFonts w:cs="Calibri Light"/>
          <w:b/>
          <w:szCs w:val="20"/>
        </w:rPr>
        <w:t>Area of Responsibility:</w:t>
      </w:r>
      <w:r w:rsidRPr="008D5A25">
        <w:rPr>
          <w:rFonts w:cs="Calibri Light"/>
          <w:b/>
          <w:szCs w:val="20"/>
        </w:rPr>
        <w:tab/>
      </w:r>
      <w:r w:rsidR="001C0195" w:rsidRPr="008D5A25">
        <w:rPr>
          <w:rFonts w:cs="Calibri Light"/>
          <w:szCs w:val="20"/>
        </w:rPr>
        <w:t>Administrati</w:t>
      </w:r>
      <w:r w:rsidR="00FE19C5" w:rsidRPr="008D5A25">
        <w:rPr>
          <w:rFonts w:cs="Calibri Light"/>
          <w:szCs w:val="20"/>
        </w:rPr>
        <w:t>ve support</w:t>
      </w:r>
    </w:p>
    <w:p w14:paraId="1B7E062D" w14:textId="7830394F" w:rsidR="00AC32AB" w:rsidRPr="008D5A25" w:rsidRDefault="00030251" w:rsidP="00652D4E">
      <w:pPr>
        <w:jc w:val="both"/>
        <w:rPr>
          <w:rFonts w:cs="Calibri Light"/>
          <w:b/>
          <w:szCs w:val="20"/>
        </w:rPr>
      </w:pPr>
      <w:r w:rsidRPr="008D5A25">
        <w:rPr>
          <w:rFonts w:cs="Calibri Light"/>
          <w:b/>
          <w:szCs w:val="20"/>
        </w:rPr>
        <w:t>Reports to</w:t>
      </w:r>
      <w:r w:rsidR="00AC32AB" w:rsidRPr="008D5A25">
        <w:rPr>
          <w:rFonts w:cs="Calibri Light"/>
          <w:b/>
          <w:szCs w:val="20"/>
        </w:rPr>
        <w:t>:</w:t>
      </w:r>
      <w:r w:rsidR="00AC32AB" w:rsidRPr="008D5A25">
        <w:rPr>
          <w:szCs w:val="20"/>
        </w:rPr>
        <w:tab/>
      </w:r>
      <w:r w:rsidR="00AC32AB" w:rsidRPr="008D5A25">
        <w:rPr>
          <w:szCs w:val="20"/>
        </w:rPr>
        <w:tab/>
      </w:r>
      <w:r w:rsidR="00FE19C5" w:rsidRPr="008D5A25">
        <w:rPr>
          <w:rFonts w:cs="Calibri Light"/>
          <w:szCs w:val="20"/>
        </w:rPr>
        <w:t>Operation</w:t>
      </w:r>
      <w:r w:rsidR="74E7F69A" w:rsidRPr="008D5A25">
        <w:rPr>
          <w:rFonts w:cs="Calibri Light"/>
          <w:szCs w:val="20"/>
        </w:rPr>
        <w:t>s</w:t>
      </w:r>
      <w:r w:rsidR="00FE19C5" w:rsidRPr="008D5A25">
        <w:rPr>
          <w:rFonts w:cs="Calibri Light"/>
          <w:bCs/>
          <w:szCs w:val="20"/>
        </w:rPr>
        <w:t xml:space="preserve"> Manager</w:t>
      </w:r>
      <w:r w:rsidR="00AC32AB" w:rsidRPr="008D5A25">
        <w:rPr>
          <w:rFonts w:cs="Calibri Light"/>
          <w:b/>
          <w:szCs w:val="20"/>
        </w:rPr>
        <w:t xml:space="preserve"> </w:t>
      </w:r>
    </w:p>
    <w:p w14:paraId="4CBFA00C" w14:textId="28618025" w:rsidR="00AC32AB" w:rsidRPr="008D5A25" w:rsidRDefault="00AC32AB" w:rsidP="00850153">
      <w:pPr>
        <w:ind w:left="2124" w:hanging="2124"/>
        <w:jc w:val="both"/>
        <w:rPr>
          <w:rFonts w:cs="Calibri Light"/>
          <w:szCs w:val="20"/>
        </w:rPr>
      </w:pPr>
      <w:r w:rsidRPr="008D5A25">
        <w:rPr>
          <w:rFonts w:cs="Calibri Light"/>
          <w:b/>
          <w:szCs w:val="20"/>
        </w:rPr>
        <w:t>Contract type:</w:t>
      </w:r>
      <w:r w:rsidRPr="008D5A25">
        <w:rPr>
          <w:rFonts w:cs="Calibri Light"/>
          <w:b/>
          <w:szCs w:val="20"/>
        </w:rPr>
        <w:tab/>
      </w:r>
      <w:r w:rsidR="00850153" w:rsidRPr="008D5A25">
        <w:rPr>
          <w:rFonts w:cs="Calibri Light"/>
          <w:szCs w:val="20"/>
        </w:rPr>
        <w:t>Full-tim</w:t>
      </w:r>
      <w:r w:rsidR="001C0195" w:rsidRPr="008D5A25">
        <w:rPr>
          <w:rFonts w:cs="Calibri Light"/>
          <w:szCs w:val="20"/>
        </w:rPr>
        <w:t>e</w:t>
      </w:r>
      <w:r w:rsidR="00850153" w:rsidRPr="008D5A25">
        <w:rPr>
          <w:rFonts w:cs="Calibri Light"/>
          <w:szCs w:val="20"/>
        </w:rPr>
        <w:t xml:space="preserve">; </w:t>
      </w:r>
      <w:r w:rsidRPr="008D5A25">
        <w:rPr>
          <w:rFonts w:cs="Calibri Light"/>
          <w:szCs w:val="20"/>
        </w:rPr>
        <w:t xml:space="preserve">Permanent, </w:t>
      </w:r>
      <w:r w:rsidR="00030251" w:rsidRPr="008D5A25">
        <w:rPr>
          <w:rFonts w:cs="Calibri Light"/>
          <w:szCs w:val="20"/>
        </w:rPr>
        <w:t>(subject to successful completion of</w:t>
      </w:r>
      <w:r w:rsidR="006B02BC" w:rsidRPr="008D5A25">
        <w:rPr>
          <w:rFonts w:cs="Calibri Light"/>
          <w:szCs w:val="20"/>
        </w:rPr>
        <w:t xml:space="preserve"> a </w:t>
      </w:r>
      <w:r w:rsidR="00030251" w:rsidRPr="008D5A25">
        <w:rPr>
          <w:rFonts w:cs="Calibri Light"/>
          <w:szCs w:val="20"/>
        </w:rPr>
        <w:t>probationary period)</w:t>
      </w:r>
      <w:r w:rsidR="001C0195" w:rsidRPr="008D5A25">
        <w:rPr>
          <w:rFonts w:cs="Calibri Light"/>
          <w:szCs w:val="20"/>
        </w:rPr>
        <w:t xml:space="preserve">. PLEASE NOTE: </w:t>
      </w:r>
      <w:r w:rsidR="006F7098" w:rsidRPr="008D5A25">
        <w:rPr>
          <w:rFonts w:cs="Calibri Light"/>
          <w:szCs w:val="20"/>
        </w:rPr>
        <w:t>Part-time hours may be considered</w:t>
      </w:r>
      <w:r w:rsidR="00B6168E" w:rsidRPr="008D5A25">
        <w:rPr>
          <w:rFonts w:cs="Calibri Light"/>
          <w:szCs w:val="20"/>
        </w:rPr>
        <w:t>.</w:t>
      </w:r>
    </w:p>
    <w:p w14:paraId="6E6BD2EF" w14:textId="11879071" w:rsidR="00AC32AB" w:rsidRPr="008D5A25" w:rsidRDefault="00AC32AB" w:rsidP="00652D4E">
      <w:pPr>
        <w:jc w:val="both"/>
        <w:rPr>
          <w:rFonts w:cs="Calibri Light"/>
          <w:b/>
          <w:color w:val="FF0000"/>
          <w:szCs w:val="20"/>
        </w:rPr>
      </w:pPr>
      <w:r w:rsidRPr="008D5A25">
        <w:rPr>
          <w:rFonts w:cs="Calibri Light"/>
          <w:b/>
          <w:szCs w:val="20"/>
        </w:rPr>
        <w:t>Salary:</w:t>
      </w:r>
      <w:r w:rsidRPr="008D5A25">
        <w:rPr>
          <w:rFonts w:cs="Calibri Light"/>
          <w:b/>
          <w:szCs w:val="20"/>
        </w:rPr>
        <w:tab/>
      </w:r>
      <w:r w:rsidRPr="008D5A25">
        <w:rPr>
          <w:rFonts w:cs="Calibri Light"/>
          <w:b/>
          <w:szCs w:val="20"/>
        </w:rPr>
        <w:tab/>
      </w:r>
      <w:r w:rsidRPr="008D5A25">
        <w:rPr>
          <w:rFonts w:cs="Calibri Light"/>
          <w:b/>
          <w:szCs w:val="20"/>
        </w:rPr>
        <w:tab/>
      </w:r>
      <w:r w:rsidR="00210EFD" w:rsidRPr="008D5A25">
        <w:rPr>
          <w:rFonts w:cs="Calibri Light"/>
          <w:szCs w:val="20"/>
        </w:rPr>
        <w:t>From</w:t>
      </w:r>
      <w:r w:rsidR="00EB1DC9" w:rsidRPr="008D5A25">
        <w:rPr>
          <w:rFonts w:cs="Calibri Light"/>
          <w:szCs w:val="20"/>
        </w:rPr>
        <w:t xml:space="preserve"> £22,527 per annum pro rata</w:t>
      </w:r>
    </w:p>
    <w:p w14:paraId="39880E37" w14:textId="21ABD265" w:rsidR="00AC32AB" w:rsidRPr="008D5A25" w:rsidRDefault="00AC32AB" w:rsidP="00CA72C1">
      <w:pPr>
        <w:pStyle w:val="Default"/>
        <w:ind w:left="2124" w:hanging="2124"/>
        <w:rPr>
          <w:rFonts w:ascii="Greycliff CF" w:hAnsi="Greycliff CF" w:cs="Calibri Light"/>
          <w:color w:val="auto"/>
          <w:sz w:val="20"/>
          <w:szCs w:val="20"/>
        </w:rPr>
      </w:pPr>
      <w:r w:rsidRPr="008D5A25">
        <w:rPr>
          <w:rFonts w:ascii="Greycliff CF" w:hAnsi="Greycliff CF" w:cs="Calibri Light"/>
          <w:b/>
          <w:sz w:val="20"/>
          <w:szCs w:val="20"/>
        </w:rPr>
        <w:t xml:space="preserve">Location: </w:t>
      </w:r>
      <w:r w:rsidRPr="008D5A25">
        <w:rPr>
          <w:rFonts w:ascii="Greycliff CF" w:hAnsi="Greycliff CF" w:cs="Calibri Light"/>
          <w:b/>
          <w:sz w:val="20"/>
          <w:szCs w:val="20"/>
        </w:rPr>
        <w:tab/>
      </w:r>
      <w:r w:rsidR="00CA72C1" w:rsidRPr="008D5A25">
        <w:rPr>
          <w:rFonts w:ascii="Greycliff CF" w:hAnsi="Greycliff CF" w:cs="Calibri Light"/>
          <w:bCs/>
          <w:sz w:val="20"/>
          <w:szCs w:val="20"/>
          <w:lang w:val="en-US"/>
        </w:rPr>
        <w:t>Llanidloes/Home-based, with very occasional travel within the UK</w:t>
      </w:r>
      <w:r w:rsidR="006F7098" w:rsidRPr="008D5A25">
        <w:rPr>
          <w:rFonts w:ascii="Greycliff CF" w:hAnsi="Greycliff CF" w:cs="Calibri Light"/>
          <w:bCs/>
          <w:sz w:val="20"/>
          <w:szCs w:val="20"/>
          <w:lang w:val="en-US"/>
        </w:rPr>
        <w:t xml:space="preserve">. </w:t>
      </w:r>
      <w:r w:rsidR="00CE09CB" w:rsidRPr="008D5A25">
        <w:rPr>
          <w:rFonts w:ascii="Greycliff CF" w:hAnsi="Greycliff CF" w:cs="Calibri Light"/>
          <w:color w:val="FF0000"/>
          <w:sz w:val="20"/>
          <w:szCs w:val="20"/>
          <w:lang w:val="en-US"/>
        </w:rPr>
        <w:t xml:space="preserve"> </w:t>
      </w:r>
      <w:r w:rsidR="00CE09CB" w:rsidRPr="008D5A25">
        <w:rPr>
          <w:rFonts w:ascii="Greycliff CF" w:hAnsi="Greycliff CF" w:cs="Calibri Light"/>
          <w:color w:val="auto"/>
          <w:sz w:val="20"/>
          <w:szCs w:val="20"/>
          <w:lang w:val="en-US"/>
        </w:rPr>
        <w:t>T</w:t>
      </w:r>
      <w:r w:rsidR="005F115A" w:rsidRPr="008D5A25">
        <w:rPr>
          <w:rFonts w:ascii="Greycliff CF" w:hAnsi="Greycliff CF" w:cs="Calibri Light"/>
          <w:color w:val="auto"/>
          <w:sz w:val="20"/>
          <w:szCs w:val="20"/>
          <w:lang w:val="en-US"/>
        </w:rPr>
        <w:t xml:space="preserve">he organisation </w:t>
      </w:r>
      <w:r w:rsidR="00CE09CB" w:rsidRPr="008D5A25">
        <w:rPr>
          <w:rFonts w:ascii="Greycliff CF" w:hAnsi="Greycliff CF" w:cs="Calibri Light"/>
          <w:color w:val="auto"/>
          <w:sz w:val="20"/>
          <w:szCs w:val="20"/>
          <w:lang w:val="en-US"/>
        </w:rPr>
        <w:t xml:space="preserve">will </w:t>
      </w:r>
      <w:r w:rsidR="005F115A" w:rsidRPr="008D5A25">
        <w:rPr>
          <w:rFonts w:ascii="Greycliff CF" w:hAnsi="Greycliff CF" w:cs="Calibri Light"/>
          <w:color w:val="auto"/>
          <w:sz w:val="20"/>
          <w:szCs w:val="20"/>
          <w:lang w:val="en-US"/>
        </w:rPr>
        <w:t>offer a hybrid working model for your place of work of both office and home</w:t>
      </w:r>
      <w:r w:rsidR="003A2BDF" w:rsidRPr="008D5A25">
        <w:rPr>
          <w:rFonts w:ascii="Greycliff CF" w:hAnsi="Greycliff CF" w:cs="Calibri Light"/>
          <w:color w:val="auto"/>
          <w:sz w:val="20"/>
          <w:szCs w:val="20"/>
          <w:lang w:val="en-US"/>
        </w:rPr>
        <w:t>-</w:t>
      </w:r>
      <w:r w:rsidR="005F115A" w:rsidRPr="008D5A25">
        <w:rPr>
          <w:rFonts w:ascii="Greycliff CF" w:hAnsi="Greycliff CF" w:cs="Calibri Light"/>
          <w:color w:val="auto"/>
          <w:sz w:val="20"/>
          <w:szCs w:val="20"/>
          <w:lang w:val="en-US"/>
        </w:rPr>
        <w:t xml:space="preserve">based working arrangements </w:t>
      </w:r>
      <w:r w:rsidR="006F7098" w:rsidRPr="008D5A25">
        <w:rPr>
          <w:rFonts w:ascii="Greycliff CF" w:hAnsi="Greycliff CF" w:cs="Calibri Light"/>
          <w:color w:val="auto"/>
          <w:sz w:val="20"/>
          <w:szCs w:val="20"/>
          <w:lang w:val="en-US"/>
        </w:rPr>
        <w:t>but, due to the nature of the role, it is anti</w:t>
      </w:r>
      <w:r w:rsidR="00597454" w:rsidRPr="008D5A25">
        <w:rPr>
          <w:rFonts w:ascii="Greycliff CF" w:hAnsi="Greycliff CF" w:cs="Calibri Light"/>
          <w:color w:val="auto"/>
          <w:sz w:val="20"/>
          <w:szCs w:val="20"/>
          <w:lang w:val="en-US"/>
        </w:rPr>
        <w:t>cipated that it would be mostly office based.</w:t>
      </w:r>
    </w:p>
    <w:p w14:paraId="33962355" w14:textId="77777777" w:rsidR="00AC32AB" w:rsidRPr="008D5A25" w:rsidRDefault="00AC32AB" w:rsidP="00652D4E">
      <w:pPr>
        <w:pStyle w:val="Default"/>
        <w:spacing w:line="276" w:lineRule="auto"/>
        <w:ind w:left="1440" w:hanging="1440"/>
        <w:jc w:val="both"/>
        <w:rPr>
          <w:rFonts w:ascii="Greycliff CF" w:hAnsi="Greycliff CF" w:cs="Calibri Light"/>
          <w:sz w:val="20"/>
          <w:szCs w:val="20"/>
        </w:rPr>
      </w:pPr>
    </w:p>
    <w:p w14:paraId="21D63512" w14:textId="09695153" w:rsidR="00AC32AB" w:rsidRPr="008D5A25" w:rsidRDefault="00AC32AB" w:rsidP="00CD7D59">
      <w:pPr>
        <w:ind w:left="2124" w:hanging="2124"/>
        <w:jc w:val="both"/>
        <w:rPr>
          <w:rFonts w:cs="Calibri Light"/>
          <w:b/>
          <w:szCs w:val="20"/>
        </w:rPr>
      </w:pPr>
      <w:r w:rsidRPr="008D5A25">
        <w:rPr>
          <w:rFonts w:cs="Calibri Light"/>
          <w:b/>
          <w:szCs w:val="20"/>
        </w:rPr>
        <w:t>Hours:</w:t>
      </w:r>
      <w:r w:rsidRPr="008D5A25">
        <w:rPr>
          <w:rFonts w:cs="Calibri Light"/>
          <w:b/>
          <w:szCs w:val="20"/>
        </w:rPr>
        <w:tab/>
      </w:r>
      <w:r w:rsidRPr="008D5A25">
        <w:rPr>
          <w:rFonts w:cs="Calibri Light"/>
          <w:szCs w:val="20"/>
        </w:rPr>
        <w:t>35 hours per week</w:t>
      </w:r>
      <w:r w:rsidR="00A26AB6" w:rsidRPr="008D5A25">
        <w:rPr>
          <w:rFonts w:cs="Calibri Light"/>
          <w:szCs w:val="20"/>
        </w:rPr>
        <w:t xml:space="preserve"> </w:t>
      </w:r>
      <w:r w:rsidR="001C0195" w:rsidRPr="008D5A25">
        <w:rPr>
          <w:rFonts w:cs="Calibri Light"/>
          <w:szCs w:val="20"/>
        </w:rPr>
        <w:t xml:space="preserve">(PLEASE NOTE: </w:t>
      </w:r>
      <w:r w:rsidR="006F7098" w:rsidRPr="008D5A25">
        <w:rPr>
          <w:rFonts w:cs="Calibri Light"/>
          <w:szCs w:val="20"/>
        </w:rPr>
        <w:t>Part-time hours may be considered</w:t>
      </w:r>
      <w:r w:rsidR="001C0195" w:rsidRPr="008D5A25">
        <w:rPr>
          <w:rFonts w:cs="Calibri Light"/>
          <w:szCs w:val="20"/>
        </w:rPr>
        <w:t>)</w:t>
      </w:r>
    </w:p>
    <w:p w14:paraId="31BEA811" w14:textId="5A2A9F10" w:rsidR="00AC32AB" w:rsidRPr="008D5A25" w:rsidRDefault="00AC32AB" w:rsidP="00652D4E">
      <w:pPr>
        <w:jc w:val="both"/>
        <w:rPr>
          <w:rFonts w:cs="Calibri Light"/>
          <w:szCs w:val="20"/>
        </w:rPr>
      </w:pPr>
      <w:r w:rsidRPr="008D5A25">
        <w:rPr>
          <w:rFonts w:cs="Calibri Light"/>
          <w:b/>
          <w:szCs w:val="20"/>
        </w:rPr>
        <w:t>Working Days:</w:t>
      </w:r>
      <w:r w:rsidRPr="008D5A25">
        <w:rPr>
          <w:szCs w:val="20"/>
        </w:rPr>
        <w:tab/>
      </w:r>
      <w:r w:rsidRPr="008D5A25">
        <w:rPr>
          <w:szCs w:val="20"/>
        </w:rPr>
        <w:tab/>
      </w:r>
      <w:r w:rsidRPr="008D5A25">
        <w:rPr>
          <w:rFonts w:cs="Calibri Light"/>
          <w:szCs w:val="20"/>
        </w:rPr>
        <w:t xml:space="preserve">Monday to Friday </w:t>
      </w:r>
    </w:p>
    <w:p w14:paraId="298C5DB1" w14:textId="28EF351D" w:rsidR="00586437" w:rsidRPr="008D5A25" w:rsidRDefault="00586437" w:rsidP="00A03584">
      <w:pPr>
        <w:ind w:left="2124" w:hanging="2124"/>
        <w:jc w:val="both"/>
        <w:rPr>
          <w:rFonts w:cs="Calibri Light"/>
          <w:szCs w:val="20"/>
        </w:rPr>
      </w:pPr>
      <w:r w:rsidRPr="008D5A25">
        <w:rPr>
          <w:rFonts w:cs="Calibri Light"/>
          <w:b/>
          <w:bCs/>
          <w:szCs w:val="20"/>
        </w:rPr>
        <w:t>Holiday</w:t>
      </w:r>
      <w:r w:rsidR="00860960" w:rsidRPr="008D5A25">
        <w:rPr>
          <w:rFonts w:cs="Calibri Light"/>
          <w:b/>
          <w:bCs/>
          <w:szCs w:val="20"/>
        </w:rPr>
        <w:t>s:</w:t>
      </w:r>
      <w:r w:rsidRPr="008D5A25">
        <w:rPr>
          <w:szCs w:val="20"/>
        </w:rPr>
        <w:tab/>
      </w:r>
      <w:r w:rsidR="00860960" w:rsidRPr="008D5A25">
        <w:rPr>
          <w:rFonts w:cs="Calibri Light"/>
          <w:szCs w:val="20"/>
        </w:rPr>
        <w:t xml:space="preserve">26 days </w:t>
      </w:r>
      <w:r w:rsidR="00A03584" w:rsidRPr="008D5A25">
        <w:rPr>
          <w:rFonts w:cs="Calibri Light"/>
          <w:szCs w:val="20"/>
        </w:rPr>
        <w:t xml:space="preserve">annual leave </w:t>
      </w:r>
      <w:r w:rsidR="00E10463" w:rsidRPr="008D5A25">
        <w:rPr>
          <w:rFonts w:cs="Calibri Light"/>
          <w:szCs w:val="20"/>
        </w:rPr>
        <w:t xml:space="preserve">(increasing to 28 days after 2 years) </w:t>
      </w:r>
      <w:r w:rsidR="00A03584" w:rsidRPr="008D5A25">
        <w:rPr>
          <w:rFonts w:cs="Calibri Light"/>
          <w:szCs w:val="20"/>
        </w:rPr>
        <w:t xml:space="preserve">plus </w:t>
      </w:r>
      <w:r w:rsidR="0010573A" w:rsidRPr="008D5A25">
        <w:rPr>
          <w:rFonts w:cs="Calibri Light"/>
          <w:szCs w:val="20"/>
        </w:rPr>
        <w:t xml:space="preserve">8 </w:t>
      </w:r>
      <w:r w:rsidR="00A03584" w:rsidRPr="008D5A25">
        <w:rPr>
          <w:rFonts w:cs="Calibri Light"/>
          <w:szCs w:val="20"/>
        </w:rPr>
        <w:t xml:space="preserve">Bank Holidays (pro rata).  The FSC UK office closes between </w:t>
      </w:r>
      <w:r w:rsidR="00B307D7" w:rsidRPr="008D5A25">
        <w:rPr>
          <w:rFonts w:cs="Calibri Light"/>
          <w:szCs w:val="20"/>
        </w:rPr>
        <w:t>Christmas and New Year and</w:t>
      </w:r>
      <w:r w:rsidR="0010573A" w:rsidRPr="008D5A25">
        <w:rPr>
          <w:rFonts w:cs="Calibri Light"/>
          <w:szCs w:val="20"/>
        </w:rPr>
        <w:t xml:space="preserve"> staff are required to use annual leave over this period.</w:t>
      </w:r>
    </w:p>
    <w:p w14:paraId="5B193FF8" w14:textId="71DAEF57" w:rsidR="0010573A" w:rsidRPr="008D5A25" w:rsidRDefault="0010573A" w:rsidP="00A03584">
      <w:pPr>
        <w:ind w:left="2124" w:hanging="2124"/>
        <w:jc w:val="both"/>
        <w:rPr>
          <w:rFonts w:cs="Calibri Light"/>
          <w:b/>
          <w:bCs/>
          <w:szCs w:val="20"/>
        </w:rPr>
      </w:pPr>
      <w:r w:rsidRPr="008D5A25">
        <w:rPr>
          <w:rFonts w:cs="Calibri Light"/>
          <w:b/>
          <w:bCs/>
          <w:szCs w:val="20"/>
        </w:rPr>
        <w:t>Pension:</w:t>
      </w:r>
      <w:r w:rsidRPr="008D5A25">
        <w:rPr>
          <w:rFonts w:cs="Calibri Light"/>
          <w:b/>
          <w:bCs/>
          <w:szCs w:val="20"/>
        </w:rPr>
        <w:tab/>
      </w:r>
      <w:r w:rsidR="005F4E93" w:rsidRPr="008D5A25">
        <w:rPr>
          <w:rFonts w:cs="Calibri Light"/>
          <w:szCs w:val="20"/>
        </w:rPr>
        <w:t xml:space="preserve">The organisation uses </w:t>
      </w:r>
      <w:r w:rsidR="00B95324" w:rsidRPr="008D5A25">
        <w:rPr>
          <w:rFonts w:cs="Calibri Light"/>
          <w:szCs w:val="20"/>
        </w:rPr>
        <w:t>the Government “Nest” pension scheme with employees contributing 5% and FSC UK contributing 6%.</w:t>
      </w:r>
    </w:p>
    <w:p w14:paraId="7A425450" w14:textId="77777777" w:rsidR="00AC32AB" w:rsidRPr="00337D42" w:rsidRDefault="00AC32AB" w:rsidP="00652D4E">
      <w:pPr>
        <w:pStyle w:val="Default"/>
        <w:spacing w:line="276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</w:p>
    <w:p w14:paraId="22730975" w14:textId="77777777" w:rsidR="00E30CAE" w:rsidRPr="008D5A25" w:rsidRDefault="00E30CAE" w:rsidP="00E30CAE">
      <w:pPr>
        <w:shd w:val="clear" w:color="auto" w:fill="205C4E"/>
        <w:jc w:val="both"/>
        <w:rPr>
          <w:rFonts w:asciiTheme="majorHAnsi" w:hAnsiTheme="majorHAnsi" w:cs="Calibri Light"/>
          <w:b/>
          <w:color w:val="FFFFFF" w:themeColor="background1"/>
          <w:sz w:val="24"/>
          <w:szCs w:val="24"/>
        </w:rPr>
      </w:pPr>
      <w:r w:rsidRPr="008D5A25">
        <w:rPr>
          <w:rFonts w:asciiTheme="majorHAnsi" w:hAnsiTheme="majorHAnsi" w:cs="Calibri Light"/>
          <w:b/>
          <w:color w:val="FFFFFF" w:themeColor="background1"/>
          <w:sz w:val="24"/>
          <w:szCs w:val="24"/>
        </w:rPr>
        <w:t>Application Process</w:t>
      </w:r>
    </w:p>
    <w:p w14:paraId="323EA47F" w14:textId="3059D0C8" w:rsidR="00E30CAE" w:rsidRPr="008D5A25" w:rsidRDefault="00E30CAE" w:rsidP="00E30CAE">
      <w:pPr>
        <w:pStyle w:val="NormalWeb"/>
        <w:spacing w:before="0" w:beforeAutospacing="0" w:after="240" w:afterAutospacing="0"/>
        <w:rPr>
          <w:rFonts w:ascii="Greycliff CF" w:hAnsi="Greycliff CF" w:cs="Calibri Light"/>
          <w:sz w:val="20"/>
          <w:szCs w:val="20"/>
        </w:rPr>
      </w:pPr>
      <w:r w:rsidRPr="008D5A25">
        <w:rPr>
          <w:rFonts w:ascii="Greycliff CF" w:hAnsi="Greycliff CF" w:cs="Calibri Light"/>
          <w:sz w:val="20"/>
          <w:szCs w:val="20"/>
        </w:rPr>
        <w:t xml:space="preserve">Please upload your CV and a covering letter, outlining how you meet the criteria stated in the Person Specification and responsibilities of the role </w:t>
      </w:r>
      <w:hyperlink r:id="rId11" w:history="1">
        <w:r w:rsidRPr="008D5A25">
          <w:rPr>
            <w:rStyle w:val="Hyperlink"/>
            <w:rFonts w:ascii="Greycliff CF" w:hAnsi="Greycliff CF" w:cs="Calibri Light"/>
            <w:b/>
            <w:bCs/>
            <w:color w:val="78BE20" w:themeColor="accent1"/>
            <w:sz w:val="20"/>
            <w:szCs w:val="20"/>
          </w:rPr>
          <w:t>here</w:t>
        </w:r>
      </w:hyperlink>
      <w:r w:rsidRPr="008D5A25">
        <w:rPr>
          <w:rFonts w:ascii="Greycliff CF" w:hAnsi="Greycliff CF" w:cs="Calibri Light"/>
          <w:b/>
          <w:bCs/>
          <w:color w:val="78BE20" w:themeColor="accent1"/>
          <w:sz w:val="20"/>
          <w:szCs w:val="20"/>
          <w:u w:val="single"/>
        </w:rPr>
        <w:t>.</w:t>
      </w:r>
    </w:p>
    <w:p w14:paraId="2839718F" w14:textId="77777777" w:rsidR="00E30CAE" w:rsidRPr="008D5A25" w:rsidRDefault="00E30CAE" w:rsidP="00E30CAE">
      <w:pPr>
        <w:pStyle w:val="NormalWeb"/>
        <w:spacing w:before="0" w:beforeAutospacing="0" w:after="240" w:afterAutospacing="0"/>
        <w:rPr>
          <w:rFonts w:ascii="Greycliff CF" w:hAnsi="Greycliff CF" w:cs="Calibri Light"/>
          <w:sz w:val="20"/>
          <w:szCs w:val="20"/>
        </w:rPr>
      </w:pPr>
      <w:r w:rsidRPr="008D5A25">
        <w:rPr>
          <w:rFonts w:ascii="Greycliff CF" w:hAnsi="Greycliff CF" w:cs="Calibri Light"/>
          <w:sz w:val="20"/>
          <w:szCs w:val="20"/>
        </w:rPr>
        <w:t>The deadline for applications for this post is 11:59pm on 19</w:t>
      </w:r>
      <w:r w:rsidRPr="008D5A25">
        <w:rPr>
          <w:rFonts w:ascii="Greycliff CF" w:hAnsi="Greycliff CF" w:cs="Calibri Light"/>
          <w:sz w:val="20"/>
          <w:szCs w:val="20"/>
          <w:vertAlign w:val="superscript"/>
        </w:rPr>
        <w:t>th</w:t>
      </w:r>
      <w:r w:rsidRPr="008D5A25">
        <w:rPr>
          <w:rFonts w:ascii="Greycliff CF" w:hAnsi="Greycliff CF" w:cs="Calibri Light"/>
          <w:sz w:val="20"/>
          <w:szCs w:val="20"/>
        </w:rPr>
        <w:t xml:space="preserve"> May 2024. </w:t>
      </w:r>
    </w:p>
    <w:p w14:paraId="33EC16CD" w14:textId="05918CBC" w:rsidR="001212D9" w:rsidRPr="008D5A25" w:rsidRDefault="00E30CAE" w:rsidP="008F4CFE">
      <w:pPr>
        <w:pStyle w:val="NormalWeb"/>
        <w:spacing w:before="0" w:beforeAutospacing="0" w:after="240" w:afterAutospacing="0"/>
        <w:rPr>
          <w:rFonts w:ascii="Greycliff CF" w:hAnsi="Greycliff CF" w:cs="Calibri Light"/>
          <w:sz w:val="20"/>
          <w:szCs w:val="20"/>
        </w:rPr>
      </w:pPr>
      <w:r w:rsidRPr="008D5A25">
        <w:rPr>
          <w:rFonts w:ascii="Greycliff CF" w:hAnsi="Greycliff CF" w:cs="Calibri Light"/>
          <w:sz w:val="20"/>
          <w:szCs w:val="20"/>
        </w:rPr>
        <w:t>Interviews for this post will be held at the FSC UK Offices</w:t>
      </w:r>
      <w:r w:rsidR="008D5A25" w:rsidRPr="008D5A25">
        <w:rPr>
          <w:rFonts w:ascii="Greycliff CF" w:hAnsi="Greycliff CF" w:cs="Calibri Light"/>
          <w:sz w:val="20"/>
          <w:szCs w:val="20"/>
        </w:rPr>
        <w:t xml:space="preserve"> in Llanidloes on 30</w:t>
      </w:r>
      <w:r w:rsidR="008D5A25" w:rsidRPr="008D5A25">
        <w:rPr>
          <w:rFonts w:ascii="Greycliff CF" w:hAnsi="Greycliff CF" w:cs="Calibri Light"/>
          <w:sz w:val="20"/>
          <w:szCs w:val="20"/>
          <w:vertAlign w:val="superscript"/>
        </w:rPr>
        <w:t>th</w:t>
      </w:r>
      <w:r w:rsidR="008D5A25" w:rsidRPr="008D5A25">
        <w:rPr>
          <w:rFonts w:ascii="Greycliff CF" w:hAnsi="Greycliff CF" w:cs="Calibri Light"/>
          <w:sz w:val="20"/>
          <w:szCs w:val="20"/>
        </w:rPr>
        <w:t>/31</w:t>
      </w:r>
      <w:r w:rsidR="008D5A25" w:rsidRPr="008D5A25">
        <w:rPr>
          <w:rFonts w:ascii="Greycliff CF" w:hAnsi="Greycliff CF" w:cs="Calibri Light"/>
          <w:sz w:val="20"/>
          <w:szCs w:val="20"/>
          <w:vertAlign w:val="superscript"/>
        </w:rPr>
        <w:t>st</w:t>
      </w:r>
      <w:r w:rsidR="008D5A25" w:rsidRPr="008D5A25">
        <w:rPr>
          <w:rFonts w:ascii="Greycliff CF" w:hAnsi="Greycliff CF" w:cs="Calibri Light"/>
          <w:sz w:val="20"/>
          <w:szCs w:val="20"/>
        </w:rPr>
        <w:t xml:space="preserve"> May 2024</w:t>
      </w:r>
      <w:r w:rsidRPr="008D5A25">
        <w:rPr>
          <w:rFonts w:ascii="Greycliff CF" w:hAnsi="Greycliff CF" w:cs="Calibri Light"/>
          <w:sz w:val="20"/>
          <w:szCs w:val="20"/>
        </w:rPr>
        <w:t>.    </w:t>
      </w:r>
      <w:r w:rsidR="008D5A25">
        <w:rPr>
          <w:rFonts w:ascii="Greycliff CF" w:hAnsi="Greycliff CF" w:cs="Calibri Light"/>
          <w:sz w:val="20"/>
          <w:szCs w:val="20"/>
        </w:rPr>
        <w:br/>
      </w:r>
      <w:r w:rsidR="008D5A25">
        <w:rPr>
          <w:rFonts w:ascii="Greycliff CF" w:hAnsi="Greycliff CF" w:cs="Calibri Light"/>
          <w:sz w:val="20"/>
          <w:szCs w:val="20"/>
        </w:rPr>
        <w:br/>
      </w:r>
      <w:r w:rsidRPr="008D5A25">
        <w:rPr>
          <w:rFonts w:ascii="Greycliff CF" w:hAnsi="Greycliff CF" w:cs="Calibri Light"/>
          <w:sz w:val="20"/>
          <w:szCs w:val="20"/>
        </w:rPr>
        <w:lastRenderedPageBreak/>
        <w:t>We expect your CV to be honest and accurate. Before offering this post, we will check material facts recorded on your CV and covering letter and take up references. </w:t>
      </w:r>
    </w:p>
    <w:p w14:paraId="062A2116" w14:textId="6DECE3CD" w:rsidR="00041A3F" w:rsidRPr="008D5A25" w:rsidRDefault="001212D9" w:rsidP="008F4CFE">
      <w:pPr>
        <w:pStyle w:val="NormalWeb"/>
        <w:spacing w:before="0" w:beforeAutospacing="0" w:after="240" w:afterAutospacing="0"/>
        <w:rPr>
          <w:rFonts w:ascii="Greycliff CF" w:hAnsi="Greycliff CF" w:cs="Calibri Light"/>
          <w:color w:val="FF0000"/>
          <w:sz w:val="20"/>
          <w:szCs w:val="20"/>
        </w:rPr>
      </w:pPr>
      <w:r w:rsidRPr="008D5A25">
        <w:rPr>
          <w:rFonts w:ascii="Greycliff CF" w:hAnsi="Greycliff CF" w:cs="Calibri Light"/>
          <w:sz w:val="20"/>
          <w:szCs w:val="20"/>
        </w:rPr>
        <w:t>Any role offered is subject to eligibility to work in the UK criteria being met.</w:t>
      </w:r>
      <w:r w:rsidR="00E30CAE" w:rsidRPr="008D5A25">
        <w:rPr>
          <w:rFonts w:ascii="Greycliff CF" w:hAnsi="Greycliff CF" w:cs="Calibri Light"/>
          <w:sz w:val="20"/>
          <w:szCs w:val="20"/>
        </w:rPr>
        <w:t xml:space="preserve"> </w:t>
      </w:r>
    </w:p>
    <w:p w14:paraId="617BCB6D" w14:textId="77777777" w:rsidR="00AC32AB" w:rsidRPr="008D5A25" w:rsidRDefault="00AC32AB" w:rsidP="00652D4E">
      <w:pPr>
        <w:shd w:val="clear" w:color="auto" w:fill="205C4E"/>
        <w:jc w:val="both"/>
        <w:rPr>
          <w:rFonts w:asciiTheme="majorHAnsi" w:hAnsiTheme="majorHAnsi" w:cs="Calibri Light"/>
          <w:b/>
          <w:color w:val="FFFFFF" w:themeColor="background1"/>
          <w:sz w:val="24"/>
          <w:szCs w:val="24"/>
        </w:rPr>
      </w:pPr>
      <w:r w:rsidRPr="008D5A25">
        <w:rPr>
          <w:rFonts w:asciiTheme="majorHAnsi" w:hAnsiTheme="majorHAnsi" w:cs="Calibri Light"/>
          <w:b/>
          <w:color w:val="FFFFFF" w:themeColor="background1"/>
          <w:sz w:val="24"/>
          <w:szCs w:val="24"/>
        </w:rPr>
        <w:t>Introduction to the role:</w:t>
      </w:r>
    </w:p>
    <w:p w14:paraId="6537F182" w14:textId="04AD27F9" w:rsidR="00AC32AB" w:rsidRPr="008D5A25" w:rsidRDefault="00AC32AB" w:rsidP="008D5A25">
      <w:r w:rsidRPr="008D5A25">
        <w:t>The Forest Stewardship Council (</w:t>
      </w:r>
      <w:r w:rsidR="00471519" w:rsidRPr="008D5A25">
        <w:t xml:space="preserve">FSC) is an international </w:t>
      </w:r>
      <w:r w:rsidR="00471519" w:rsidRPr="008D5A25">
        <w:rPr>
          <w:lang w:val="en-GB"/>
        </w:rPr>
        <w:t>organis</w:t>
      </w:r>
      <w:r w:rsidRPr="008D5A25">
        <w:rPr>
          <w:lang w:val="en-GB"/>
        </w:rPr>
        <w:t>ation</w:t>
      </w:r>
      <w:r w:rsidRPr="008D5A25">
        <w:t xml:space="preserve"> dedicated to ensuring that forests are managed in a responsible manner across the globe. FSC UK, based in Llanidloes, Powys</w:t>
      </w:r>
      <w:r w:rsidR="00C808D4" w:rsidRPr="008D5A25">
        <w:t>,</w:t>
      </w:r>
      <w:r w:rsidRPr="008D5A25">
        <w:t xml:space="preserve"> is one of the larger</w:t>
      </w:r>
      <w:r w:rsidR="4994178E" w:rsidRPr="008D5A25">
        <w:t xml:space="preserve"> FSC</w:t>
      </w:r>
      <w:r w:rsidRPr="008D5A25">
        <w:t xml:space="preserve"> national offices. FSC UK is a registered charity responsible for promoting the FSC’s aims and objectives throughout the United Kingdom.</w:t>
      </w:r>
    </w:p>
    <w:p w14:paraId="40A8C901" w14:textId="0F929FB1" w:rsidR="00190793" w:rsidRPr="008D5A25" w:rsidRDefault="00A107A1" w:rsidP="008D5A25">
      <w:r w:rsidRPr="008D5A25">
        <w:t>We are seeking a</w:t>
      </w:r>
      <w:r w:rsidR="00597454" w:rsidRPr="008D5A25">
        <w:t xml:space="preserve">n </w:t>
      </w:r>
      <w:r w:rsidR="00C1734D" w:rsidRPr="008D5A25">
        <w:t xml:space="preserve">Office </w:t>
      </w:r>
      <w:r w:rsidR="00597454" w:rsidRPr="008D5A25">
        <w:t>A</w:t>
      </w:r>
      <w:r w:rsidR="00C1734D" w:rsidRPr="008D5A25">
        <w:t>dministrator</w:t>
      </w:r>
      <w:r w:rsidR="00422A64" w:rsidRPr="008D5A25">
        <w:t xml:space="preserve"> to </w:t>
      </w:r>
      <w:r w:rsidR="00190793" w:rsidRPr="008D5A25">
        <w:t xml:space="preserve">provide </w:t>
      </w:r>
      <w:r w:rsidR="00777458" w:rsidRPr="008D5A25">
        <w:t xml:space="preserve">general </w:t>
      </w:r>
      <w:r w:rsidR="00190793" w:rsidRPr="008D5A25">
        <w:t>administrati</w:t>
      </w:r>
      <w:r w:rsidR="00777458" w:rsidRPr="008D5A25">
        <w:t>ve support</w:t>
      </w:r>
      <w:r w:rsidR="00190793" w:rsidRPr="008D5A25">
        <w:t xml:space="preserve"> to the </w:t>
      </w:r>
      <w:r w:rsidR="000F7645" w:rsidRPr="008D5A25">
        <w:t>organi</w:t>
      </w:r>
      <w:r w:rsidR="008759BB" w:rsidRPr="008D5A25">
        <w:t>s</w:t>
      </w:r>
      <w:r w:rsidR="000F7645" w:rsidRPr="008D5A25">
        <w:t>ation</w:t>
      </w:r>
      <w:r w:rsidR="0EEBCB1F" w:rsidRPr="008D5A25">
        <w:t>,</w:t>
      </w:r>
      <w:r w:rsidR="00777458" w:rsidRPr="008D5A25">
        <w:t xml:space="preserve"> with </w:t>
      </w:r>
      <w:r w:rsidR="00180699" w:rsidRPr="008D5A25">
        <w:t>a particular</w:t>
      </w:r>
      <w:r w:rsidR="00777458" w:rsidRPr="008D5A25">
        <w:t xml:space="preserve"> focus on financial administration.  </w:t>
      </w:r>
    </w:p>
    <w:p w14:paraId="32B9288D" w14:textId="57E8404D" w:rsidR="001C0195" w:rsidRPr="008D5A25" w:rsidRDefault="00A107A1" w:rsidP="008D5A25">
      <w:r w:rsidRPr="008D5A25">
        <w:t>The role requires a methodical and conscientious individual who possesses keen attention to detail. This role will be best suited to a patient and polite individual</w:t>
      </w:r>
      <w:r w:rsidR="00190793" w:rsidRPr="008D5A25">
        <w:t xml:space="preserve"> with </w:t>
      </w:r>
      <w:r w:rsidR="00597454" w:rsidRPr="008D5A25">
        <w:t>good numeracy skills. E</w:t>
      </w:r>
      <w:r w:rsidR="00190793" w:rsidRPr="008D5A25">
        <w:t xml:space="preserve">xperience of </w:t>
      </w:r>
      <w:r w:rsidR="00D06236" w:rsidRPr="008D5A25">
        <w:t>book-keeping/</w:t>
      </w:r>
      <w:r w:rsidR="00375B0E" w:rsidRPr="008D5A25">
        <w:t>financial</w:t>
      </w:r>
      <w:r w:rsidR="00D06236" w:rsidRPr="008D5A25">
        <w:t xml:space="preserve"> administration within a small charity or business</w:t>
      </w:r>
      <w:r w:rsidR="00597454" w:rsidRPr="008D5A25">
        <w:t xml:space="preserve"> is desirable but </w:t>
      </w:r>
      <w:r w:rsidR="00F55790" w:rsidRPr="008D5A25">
        <w:t xml:space="preserve">not essential as </w:t>
      </w:r>
      <w:r w:rsidR="00597454" w:rsidRPr="008D5A25">
        <w:t xml:space="preserve">training </w:t>
      </w:r>
      <w:r w:rsidR="47F8472D" w:rsidRPr="008D5A25">
        <w:t>will</w:t>
      </w:r>
      <w:r w:rsidR="00597454" w:rsidRPr="008D5A25">
        <w:t xml:space="preserve"> be provided</w:t>
      </w:r>
      <w:r w:rsidRPr="008D5A25">
        <w:t xml:space="preserve">. A willingness to undertake a variety of tasks will be </w:t>
      </w:r>
      <w:r w:rsidR="00B9623B" w:rsidRPr="008D5A25">
        <w:t>fundamental</w:t>
      </w:r>
      <w:r w:rsidRPr="008D5A25">
        <w:t xml:space="preserve"> in contributing to the smooth and efficient running of the FSC UK office.</w:t>
      </w:r>
      <w:r w:rsidR="00D06236" w:rsidRPr="008D5A25">
        <w:t xml:space="preserve"> Attention to detail will be paramount to this role, as will be a proven ability to maintain effective working relationships and indeed to enjoy doing so</w:t>
      </w:r>
      <w:r w:rsidR="00C1734D" w:rsidRPr="008D5A25">
        <w:t>.</w:t>
      </w:r>
    </w:p>
    <w:p w14:paraId="64AFE722" w14:textId="4F247AB4" w:rsidR="000E7743" w:rsidRPr="008D5A25" w:rsidRDefault="00D06236" w:rsidP="008D5A25">
      <w:r w:rsidRPr="008D5A25">
        <w:t>If you have good administrative skills and a willingness to provide financial administrative support and you</w:t>
      </w:r>
      <w:r w:rsidR="003C3A07" w:rsidRPr="008D5A25">
        <w:t xml:space="preserve"> </w:t>
      </w:r>
      <w:r w:rsidR="00C8214F" w:rsidRPr="008D5A25">
        <w:t>want to join</w:t>
      </w:r>
      <w:r w:rsidR="00AC32AB" w:rsidRPr="008D5A25">
        <w:t xml:space="preserve"> a small but ambitious team of people who are dedicated to </w:t>
      </w:r>
      <w:r w:rsidR="00C8214F" w:rsidRPr="008D5A25">
        <w:t xml:space="preserve">FSC’s mission of </w:t>
      </w:r>
      <w:r w:rsidR="00E3588E" w:rsidRPr="008D5A25">
        <w:t xml:space="preserve">Forests </w:t>
      </w:r>
      <w:proofErr w:type="gramStart"/>
      <w:r w:rsidR="00E3588E" w:rsidRPr="008D5A25">
        <w:t>For</w:t>
      </w:r>
      <w:proofErr w:type="gramEnd"/>
      <w:r w:rsidR="00E3588E" w:rsidRPr="008D5A25">
        <w:t xml:space="preserve"> All Forever</w:t>
      </w:r>
      <w:r w:rsidR="5B1BAA63" w:rsidRPr="008D5A25">
        <w:t>,</w:t>
      </w:r>
      <w:r w:rsidR="00E3588E" w:rsidRPr="008D5A25">
        <w:t xml:space="preserve"> then this role may be for you</w:t>
      </w:r>
      <w:r w:rsidR="3A3A7550" w:rsidRPr="008D5A25">
        <w:t>.</w:t>
      </w:r>
    </w:p>
    <w:p w14:paraId="3DBEA9DB" w14:textId="77777777" w:rsidR="00AC32AB" w:rsidRPr="008D5A25" w:rsidRDefault="00AC32AB" w:rsidP="00652D4E">
      <w:pPr>
        <w:shd w:val="clear" w:color="auto" w:fill="205C4E"/>
        <w:jc w:val="both"/>
        <w:rPr>
          <w:rFonts w:asciiTheme="majorHAnsi" w:hAnsiTheme="majorHAnsi" w:cs="Calibri Light"/>
          <w:b/>
          <w:color w:val="FFFFFF" w:themeColor="background1"/>
          <w:sz w:val="24"/>
          <w:szCs w:val="24"/>
        </w:rPr>
      </w:pPr>
      <w:r w:rsidRPr="008D5A25">
        <w:rPr>
          <w:rFonts w:asciiTheme="majorHAnsi" w:hAnsiTheme="majorHAnsi" w:cs="Calibri Light"/>
          <w:b/>
          <w:color w:val="FFFFFF" w:themeColor="background1"/>
          <w:sz w:val="24"/>
          <w:szCs w:val="24"/>
        </w:rPr>
        <w:t>Main purpose and responsibilities of the role:</w:t>
      </w:r>
    </w:p>
    <w:p w14:paraId="6BB17C5D" w14:textId="7AC31102" w:rsidR="000E2B44" w:rsidRPr="0002763E" w:rsidRDefault="000E2B44" w:rsidP="008D5A25">
      <w:r w:rsidRPr="3FCE3471">
        <w:t xml:space="preserve">The </w:t>
      </w:r>
      <w:r w:rsidR="00C1734D" w:rsidRPr="3FCE3471">
        <w:t>Office</w:t>
      </w:r>
      <w:r w:rsidR="00180699" w:rsidRPr="3FCE3471">
        <w:t xml:space="preserve"> A</w:t>
      </w:r>
      <w:r w:rsidR="00C1734D" w:rsidRPr="3FCE3471">
        <w:t>dministrator</w:t>
      </w:r>
      <w:r w:rsidRPr="3FCE3471">
        <w:t xml:space="preserve"> reports to the </w:t>
      </w:r>
      <w:r w:rsidR="00180699" w:rsidRPr="3FCE3471">
        <w:t>Operations Manager (OM)</w:t>
      </w:r>
      <w:r w:rsidRPr="3FCE3471">
        <w:t xml:space="preserve">.  The purpose of the post is to undertake </w:t>
      </w:r>
      <w:r w:rsidR="00EF13DD" w:rsidRPr="3FCE3471">
        <w:t xml:space="preserve">office </w:t>
      </w:r>
      <w:r w:rsidR="00837A0A" w:rsidRPr="3FCE3471">
        <w:t xml:space="preserve">and financial </w:t>
      </w:r>
      <w:r w:rsidR="00EF13DD" w:rsidRPr="3FCE3471">
        <w:t xml:space="preserve">administration </w:t>
      </w:r>
      <w:r w:rsidR="00180699" w:rsidRPr="3FCE3471">
        <w:t xml:space="preserve">and </w:t>
      </w:r>
      <w:r w:rsidRPr="3FCE3471">
        <w:t xml:space="preserve">to support the work of the </w:t>
      </w:r>
      <w:r w:rsidR="00837A0A" w:rsidRPr="3FCE3471">
        <w:t>wider FSC UK team</w:t>
      </w:r>
      <w:r w:rsidRPr="3FCE3471">
        <w:t>. The work will include</w:t>
      </w:r>
      <w:r w:rsidR="08C5006E" w:rsidRPr="3FCE3471">
        <w:t>:</w:t>
      </w:r>
    </w:p>
    <w:p w14:paraId="2BF0F4E0" w14:textId="77777777" w:rsidR="007E660E" w:rsidRPr="007E660E" w:rsidRDefault="007E660E" w:rsidP="008D5A25">
      <w:pPr>
        <w:pStyle w:val="ListParagraph"/>
        <w:numPr>
          <w:ilvl w:val="0"/>
          <w:numId w:val="31"/>
        </w:numPr>
      </w:pPr>
      <w:r w:rsidRPr="3FCE3471">
        <w:t xml:space="preserve">assisting in the smooth and efficient running of the FSC UK office </w:t>
      </w:r>
    </w:p>
    <w:p w14:paraId="3C5A6E92" w14:textId="2650DDAA" w:rsidR="000E2B44" w:rsidRPr="0002763E" w:rsidRDefault="00837A0A" w:rsidP="008D5A25">
      <w:pPr>
        <w:pStyle w:val="ListParagraph"/>
        <w:numPr>
          <w:ilvl w:val="0"/>
          <w:numId w:val="31"/>
        </w:numPr>
      </w:pPr>
      <w:r w:rsidRPr="3FCE3471">
        <w:t>general administrative tasks</w:t>
      </w:r>
    </w:p>
    <w:p w14:paraId="6680BE71" w14:textId="4CDCD425" w:rsidR="000E2B44" w:rsidRPr="0002763E" w:rsidRDefault="003B6FB1" w:rsidP="008D5A25">
      <w:pPr>
        <w:pStyle w:val="ListParagraph"/>
        <w:numPr>
          <w:ilvl w:val="0"/>
          <w:numId w:val="31"/>
        </w:numPr>
      </w:pPr>
      <w:r w:rsidRPr="3FCE3471">
        <w:t>b</w:t>
      </w:r>
      <w:r w:rsidR="00E02376" w:rsidRPr="3FCE3471">
        <w:t>asic b</w:t>
      </w:r>
      <w:r w:rsidR="00837A0A" w:rsidRPr="3FCE3471">
        <w:t>ook-keeping</w:t>
      </w:r>
      <w:r w:rsidR="00E02376" w:rsidRPr="3FCE3471">
        <w:t xml:space="preserve"> and preparing accounts for the </w:t>
      </w:r>
      <w:proofErr w:type="gramStart"/>
      <w:r w:rsidR="00E02376" w:rsidRPr="3FCE3471">
        <w:t>auditors</w:t>
      </w:r>
      <w:proofErr w:type="gramEnd"/>
    </w:p>
    <w:p w14:paraId="2572C9A8" w14:textId="00D3CADB" w:rsidR="000E2B44" w:rsidRPr="0002763E" w:rsidRDefault="000E2B44" w:rsidP="008D5A25">
      <w:pPr>
        <w:pStyle w:val="ListParagraph"/>
        <w:numPr>
          <w:ilvl w:val="0"/>
          <w:numId w:val="31"/>
        </w:numPr>
      </w:pPr>
      <w:r w:rsidRPr="3FCE3471">
        <w:t xml:space="preserve">issuing and payment of invoices </w:t>
      </w:r>
    </w:p>
    <w:p w14:paraId="2F5EA3DB" w14:textId="5D7CA8F4" w:rsidR="000E2B44" w:rsidRPr="0002763E" w:rsidRDefault="000E2B44" w:rsidP="008D5A25">
      <w:pPr>
        <w:pStyle w:val="ListParagraph"/>
        <w:numPr>
          <w:ilvl w:val="0"/>
          <w:numId w:val="31"/>
        </w:numPr>
      </w:pPr>
      <w:r w:rsidRPr="3FCE3471">
        <w:t xml:space="preserve">updating cashflows </w:t>
      </w:r>
    </w:p>
    <w:p w14:paraId="6D85D52E" w14:textId="197A9FCC" w:rsidR="000E2B44" w:rsidRPr="0002763E" w:rsidRDefault="000E2B44" w:rsidP="008D5A25">
      <w:pPr>
        <w:pStyle w:val="ListParagraph"/>
        <w:numPr>
          <w:ilvl w:val="0"/>
          <w:numId w:val="31"/>
        </w:numPr>
      </w:pPr>
      <w:r w:rsidRPr="3FCE3471">
        <w:t xml:space="preserve">office administration </w:t>
      </w:r>
      <w:r w:rsidR="007E660E" w:rsidRPr="3FCE3471">
        <w:t xml:space="preserve">including dealing with office service </w:t>
      </w:r>
      <w:proofErr w:type="gramStart"/>
      <w:r w:rsidR="007E660E" w:rsidRPr="3FCE3471">
        <w:t>providers</w:t>
      </w:r>
      <w:proofErr w:type="gramEnd"/>
    </w:p>
    <w:p w14:paraId="3C0604EB" w14:textId="74237E44" w:rsidR="000E2B44" w:rsidRPr="0002763E" w:rsidRDefault="003C3A07" w:rsidP="008D5A25">
      <w:pPr>
        <w:pStyle w:val="ListParagraph"/>
        <w:numPr>
          <w:ilvl w:val="0"/>
          <w:numId w:val="31"/>
        </w:numPr>
      </w:pPr>
      <w:r w:rsidRPr="3FCE3471">
        <w:t>recording data</w:t>
      </w:r>
    </w:p>
    <w:p w14:paraId="28EFD383" w14:textId="5258A0E1" w:rsidR="000E2B44" w:rsidRDefault="0052009C" w:rsidP="008D5A25">
      <w:pPr>
        <w:pStyle w:val="ListParagraph"/>
        <w:numPr>
          <w:ilvl w:val="0"/>
          <w:numId w:val="31"/>
        </w:numPr>
      </w:pPr>
      <w:r w:rsidRPr="3FCE3471">
        <w:t>respond</w:t>
      </w:r>
      <w:r w:rsidR="003C3A07" w:rsidRPr="3FCE3471">
        <w:t>ing</w:t>
      </w:r>
      <w:r w:rsidRPr="3FCE3471">
        <w:t xml:space="preserve"> to basic phone and email enquiries</w:t>
      </w:r>
    </w:p>
    <w:p w14:paraId="52E8E37D" w14:textId="2F45C048" w:rsidR="007E660E" w:rsidRPr="0002763E" w:rsidRDefault="00186FD8" w:rsidP="008D5A25">
      <w:pPr>
        <w:pStyle w:val="ListParagraph"/>
        <w:numPr>
          <w:ilvl w:val="0"/>
          <w:numId w:val="31"/>
        </w:numPr>
      </w:pPr>
      <w:r w:rsidRPr="3FCE3471">
        <w:t>following and developing Standard Operating Procedures</w:t>
      </w:r>
    </w:p>
    <w:p w14:paraId="769F6735" w14:textId="03952B75" w:rsidR="004D1A74" w:rsidRPr="008D5A25" w:rsidRDefault="000E2B44" w:rsidP="00092F9F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Calibri Light" w:hAnsi="Calibri Light" w:cs="Calibri Light"/>
          <w:b/>
          <w:bCs/>
        </w:rPr>
      </w:pPr>
      <w:r w:rsidRPr="4C60B44B">
        <w:t>support</w:t>
      </w:r>
      <w:r w:rsidR="003C3A07" w:rsidRPr="4C60B44B">
        <w:t>ing</w:t>
      </w:r>
      <w:r w:rsidRPr="4C60B44B">
        <w:t xml:space="preserve"> </w:t>
      </w:r>
      <w:r w:rsidR="0D0419EC" w:rsidRPr="4C60B44B">
        <w:t>FSC UK</w:t>
      </w:r>
      <w:r w:rsidRPr="4C60B44B">
        <w:t xml:space="preserve"> staff and trustees.  </w:t>
      </w:r>
      <w:r w:rsidR="004D1A74" w:rsidRPr="008D5A25">
        <w:rPr>
          <w:rFonts w:ascii="Calibri Light" w:hAnsi="Calibri Light" w:cs="Calibri Light"/>
          <w:b/>
          <w:bCs/>
        </w:rPr>
        <w:br w:type="page"/>
      </w:r>
    </w:p>
    <w:p w14:paraId="45594E59" w14:textId="77777777" w:rsidR="00AC32AB" w:rsidRPr="008D5A25" w:rsidRDefault="00AC32AB" w:rsidP="00652D4E">
      <w:pPr>
        <w:shd w:val="clear" w:color="auto" w:fill="205C4E"/>
        <w:spacing w:line="360" w:lineRule="auto"/>
        <w:jc w:val="both"/>
        <w:rPr>
          <w:rFonts w:asciiTheme="majorHAnsi" w:hAnsiTheme="majorHAnsi" w:cs="Calibri Light"/>
          <w:b/>
          <w:color w:val="FFFFFF" w:themeColor="background1"/>
          <w:sz w:val="24"/>
          <w:szCs w:val="24"/>
        </w:rPr>
      </w:pPr>
      <w:r w:rsidRPr="008D5A25">
        <w:rPr>
          <w:rFonts w:asciiTheme="majorHAnsi" w:hAnsiTheme="majorHAnsi" w:cs="Calibri Light"/>
          <w:b/>
          <w:color w:val="FFFFFF" w:themeColor="background1"/>
          <w:sz w:val="24"/>
          <w:szCs w:val="24"/>
        </w:rPr>
        <w:lastRenderedPageBreak/>
        <w:t>Person Specification: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384"/>
        <w:gridCol w:w="4423"/>
        <w:gridCol w:w="3402"/>
      </w:tblGrid>
      <w:tr w:rsidR="00AC32AB" w:rsidRPr="00504C04" w14:paraId="51026A6B" w14:textId="77777777" w:rsidTr="3FCE3471">
        <w:trPr>
          <w:trHeight w:val="381"/>
        </w:trPr>
        <w:tc>
          <w:tcPr>
            <w:tcW w:w="1384" w:type="dxa"/>
          </w:tcPr>
          <w:p w14:paraId="0E1F826E" w14:textId="77777777" w:rsidR="00AC32AB" w:rsidRPr="002F73BA" w:rsidRDefault="00AC32AB" w:rsidP="00652D4E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42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B6B2E4" w14:textId="77777777" w:rsidR="00AC32AB" w:rsidRPr="002F73BA" w:rsidRDefault="00AC32AB" w:rsidP="00652D4E">
            <w:pPr>
              <w:spacing w:after="0" w:line="360" w:lineRule="auto"/>
              <w:jc w:val="both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de-DE"/>
              </w:rPr>
            </w:pPr>
            <w:r w:rsidRPr="002F73BA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de-DE"/>
              </w:rPr>
              <w:t>Essential</w:t>
            </w:r>
          </w:p>
        </w:tc>
        <w:tc>
          <w:tcPr>
            <w:tcW w:w="3402" w:type="dxa"/>
            <w:shd w:val="clear" w:color="auto" w:fill="FFFFFF" w:themeFill="background1"/>
          </w:tcPr>
          <w:p w14:paraId="07227C2C" w14:textId="08734E78" w:rsidR="00AC32AB" w:rsidRPr="002F73BA" w:rsidRDefault="00AC32AB" w:rsidP="00652D4E">
            <w:pPr>
              <w:spacing w:after="0" w:line="360" w:lineRule="auto"/>
              <w:jc w:val="both"/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  <w:lang w:eastAsia="de-DE"/>
              </w:rPr>
            </w:pPr>
            <w:r w:rsidRPr="002F73BA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de-DE"/>
              </w:rPr>
              <w:t>Desirable</w:t>
            </w:r>
          </w:p>
        </w:tc>
      </w:tr>
      <w:tr w:rsidR="00AC32AB" w:rsidRPr="000E7743" w14:paraId="079F8981" w14:textId="77777777" w:rsidTr="008D5A25">
        <w:trPr>
          <w:trHeight w:val="3151"/>
        </w:trPr>
        <w:tc>
          <w:tcPr>
            <w:tcW w:w="1384" w:type="dxa"/>
            <w:shd w:val="clear" w:color="auto" w:fill="FFFFFF" w:themeFill="background1"/>
          </w:tcPr>
          <w:p w14:paraId="64B95AD1" w14:textId="071A74C8" w:rsidR="00AC32AB" w:rsidRPr="008D5A25" w:rsidRDefault="00AC32AB" w:rsidP="00652D4E">
            <w:pPr>
              <w:spacing w:after="0" w:line="276" w:lineRule="auto"/>
              <w:jc w:val="both"/>
              <w:rPr>
                <w:rStyle w:val="Strong"/>
                <w:rFonts w:asciiTheme="majorHAnsi" w:hAnsiTheme="majorHAnsi" w:cs="Calibri Light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</w:pPr>
          </w:p>
          <w:p w14:paraId="056ECF7C" w14:textId="77777777" w:rsidR="009C29E2" w:rsidRPr="008D5A25" w:rsidRDefault="009C29E2" w:rsidP="002F73BA">
            <w:pPr>
              <w:spacing w:after="0" w:line="276" w:lineRule="auto"/>
              <w:rPr>
                <w:rStyle w:val="Strong"/>
                <w:rFonts w:asciiTheme="majorHAnsi" w:hAnsiTheme="majorHAnsi" w:cs="Calibri Light"/>
                <w:bCs w:val="0"/>
                <w:color w:val="000000"/>
                <w:sz w:val="20"/>
                <w:szCs w:val="20"/>
                <w:shd w:val="clear" w:color="auto" w:fill="FFFFFF"/>
              </w:rPr>
            </w:pPr>
            <w:r w:rsidRPr="008D5A25">
              <w:rPr>
                <w:rStyle w:val="Strong"/>
                <w:rFonts w:asciiTheme="majorHAnsi" w:hAnsiTheme="majorHAnsi" w:cs="Calibri Light"/>
                <w:bCs w:val="0"/>
                <w:color w:val="000000"/>
                <w:sz w:val="20"/>
                <w:szCs w:val="20"/>
                <w:shd w:val="clear" w:color="auto" w:fill="FFFFFF"/>
              </w:rPr>
              <w:t>Knowledge and Experience</w:t>
            </w:r>
          </w:p>
          <w:p w14:paraId="35DDFCDC" w14:textId="681A3E84" w:rsidR="00AC32AB" w:rsidRPr="008D5A25" w:rsidRDefault="00AC32AB" w:rsidP="00652D4E">
            <w:pPr>
              <w:spacing w:after="0" w:line="276" w:lineRule="auto"/>
              <w:jc w:val="both"/>
              <w:rPr>
                <w:rStyle w:val="Strong"/>
                <w:rFonts w:asciiTheme="majorHAnsi" w:hAnsiTheme="majorHAnsi" w:cs="Calibri Light"/>
                <w:bCs w:val="0"/>
                <w:color w:val="000000"/>
                <w:sz w:val="20"/>
                <w:szCs w:val="20"/>
                <w:shd w:val="clear" w:color="auto" w:fill="FFFFFF"/>
              </w:rPr>
            </w:pPr>
          </w:p>
          <w:p w14:paraId="203A6435" w14:textId="77777777" w:rsidR="00AC32AB" w:rsidRPr="008D5A25" w:rsidRDefault="00AC32AB" w:rsidP="00652D4E">
            <w:pPr>
              <w:spacing w:after="0" w:line="276" w:lineRule="auto"/>
              <w:jc w:val="both"/>
              <w:rPr>
                <w:rFonts w:asciiTheme="majorHAnsi" w:eastAsia="Times New Roman" w:hAnsiTheme="majorHAnsi" w:cs="Calibri Light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4423" w:type="dxa"/>
          </w:tcPr>
          <w:p w14:paraId="59904B22" w14:textId="0DA3D4FC" w:rsidR="00C220FE" w:rsidRPr="008D5A25" w:rsidRDefault="005F4E93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>Good basic level of education (A level or equivalent) with minimum A</w:t>
            </w:r>
            <w:r w:rsidR="008A028C" w:rsidRPr="008D5A25">
              <w:rPr>
                <w:sz w:val="20"/>
                <w:szCs w:val="20"/>
              </w:rPr>
              <w:t>*</w:t>
            </w:r>
            <w:r w:rsidRPr="008D5A25">
              <w:rPr>
                <w:sz w:val="20"/>
                <w:szCs w:val="20"/>
              </w:rPr>
              <w:t>-C grade at GCSE (or equivalent) in Maths and English</w:t>
            </w:r>
            <w:r w:rsidR="008D5A25">
              <w:rPr>
                <w:sz w:val="20"/>
                <w:szCs w:val="20"/>
              </w:rPr>
              <w:br/>
            </w:r>
            <w:r w:rsidR="008D5A25">
              <w:rPr>
                <w:sz w:val="20"/>
                <w:szCs w:val="20"/>
              </w:rPr>
              <w:br/>
            </w:r>
            <w:r w:rsidR="001D20BA" w:rsidRPr="008D5A25">
              <w:rPr>
                <w:sz w:val="20"/>
                <w:szCs w:val="20"/>
              </w:rPr>
              <w:t>Good understanding of Microsoft Office</w:t>
            </w:r>
            <w:r w:rsidR="00B52856" w:rsidRPr="008D5A25">
              <w:rPr>
                <w:sz w:val="20"/>
                <w:szCs w:val="20"/>
              </w:rPr>
              <w:t xml:space="preserve"> </w:t>
            </w:r>
            <w:r w:rsidR="008D5A25">
              <w:rPr>
                <w:sz w:val="20"/>
                <w:szCs w:val="20"/>
              </w:rPr>
              <w:br/>
            </w:r>
            <w:r w:rsidR="008D5A25">
              <w:rPr>
                <w:sz w:val="20"/>
                <w:szCs w:val="20"/>
              </w:rPr>
              <w:br/>
            </w:r>
            <w:r w:rsidR="00C220FE" w:rsidRPr="008D5A25">
              <w:rPr>
                <w:sz w:val="20"/>
                <w:szCs w:val="20"/>
              </w:rPr>
              <w:t xml:space="preserve">Administrative/clerical experience </w:t>
            </w:r>
          </w:p>
          <w:p w14:paraId="0A05B494" w14:textId="50B1A06D" w:rsidR="00C220FE" w:rsidRPr="008D5A25" w:rsidRDefault="1E2DC21C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 xml:space="preserve">Experience of communicating effectively and accurately </w:t>
            </w:r>
            <w:r w:rsidR="60FD1AF7" w:rsidRPr="008D5A25">
              <w:rPr>
                <w:sz w:val="20"/>
                <w:szCs w:val="20"/>
              </w:rPr>
              <w:t>with different stakeholder</w:t>
            </w:r>
            <w:r w:rsidR="00B22582" w:rsidRPr="008D5A25">
              <w:rPr>
                <w:sz w:val="20"/>
                <w:szCs w:val="20"/>
              </w:rPr>
              <w:t>s</w:t>
            </w:r>
            <w:r w:rsidRPr="008D5A25">
              <w:rPr>
                <w:sz w:val="20"/>
                <w:szCs w:val="20"/>
              </w:rPr>
              <w:t xml:space="preserve"> both in spoken and written for</w:t>
            </w:r>
            <w:r w:rsidR="00AF26CB" w:rsidRPr="008D5A25">
              <w:rPr>
                <w:sz w:val="20"/>
                <w:szCs w:val="20"/>
              </w:rPr>
              <w:t>m</w:t>
            </w:r>
          </w:p>
        </w:tc>
        <w:tc>
          <w:tcPr>
            <w:tcW w:w="3402" w:type="dxa"/>
          </w:tcPr>
          <w:p w14:paraId="28A2314C" w14:textId="17613675" w:rsidR="00645102" w:rsidRPr="008D5A25" w:rsidRDefault="009C29E2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>Experience of using database</w:t>
            </w:r>
            <w:r w:rsidR="00A8597C" w:rsidRPr="008D5A25">
              <w:rPr>
                <w:sz w:val="20"/>
                <w:szCs w:val="20"/>
              </w:rPr>
              <w:t>s</w:t>
            </w:r>
          </w:p>
          <w:p w14:paraId="7A802C98" w14:textId="1E972CE6" w:rsidR="00645102" w:rsidRPr="008D5A25" w:rsidRDefault="00645102" w:rsidP="0020664E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8D5A25">
              <w:rPr>
                <w:color w:val="000000"/>
                <w:sz w:val="20"/>
                <w:szCs w:val="20"/>
              </w:rPr>
              <w:t>Experience of book-keeping/financial administration</w:t>
            </w:r>
          </w:p>
          <w:p w14:paraId="17ED59ED" w14:textId="7C2EF220" w:rsidR="00CC02F5" w:rsidRPr="008D5A25" w:rsidRDefault="00F967D9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color w:val="000000"/>
                <w:sz w:val="20"/>
                <w:szCs w:val="20"/>
              </w:rPr>
              <w:t xml:space="preserve">Experience of </w:t>
            </w:r>
            <w:r w:rsidR="00FF1749" w:rsidRPr="008D5A25">
              <w:rPr>
                <w:color w:val="000000"/>
                <w:sz w:val="20"/>
                <w:szCs w:val="20"/>
              </w:rPr>
              <w:t xml:space="preserve">using </w:t>
            </w:r>
            <w:r w:rsidRPr="008D5A25">
              <w:rPr>
                <w:color w:val="000000"/>
                <w:sz w:val="20"/>
                <w:szCs w:val="20"/>
              </w:rPr>
              <w:t>QuickBooks</w:t>
            </w:r>
          </w:p>
        </w:tc>
      </w:tr>
      <w:tr w:rsidR="00AC32AB" w:rsidRPr="000E7743" w14:paraId="38045733" w14:textId="77777777" w:rsidTr="3FCE3471">
        <w:tc>
          <w:tcPr>
            <w:tcW w:w="1384" w:type="dxa"/>
            <w:shd w:val="clear" w:color="auto" w:fill="FFFFFF" w:themeFill="background1"/>
          </w:tcPr>
          <w:p w14:paraId="0E6ADA61" w14:textId="77777777" w:rsidR="00AC32AB" w:rsidRPr="008D5A25" w:rsidRDefault="00AC32AB" w:rsidP="00652D4E">
            <w:pPr>
              <w:spacing w:after="0" w:line="276" w:lineRule="auto"/>
              <w:jc w:val="both"/>
              <w:rPr>
                <w:rStyle w:val="Strong"/>
                <w:rFonts w:asciiTheme="majorHAnsi" w:hAnsiTheme="majorHAnsi" w:cs="Calibri Light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</w:pPr>
          </w:p>
          <w:p w14:paraId="3ED651C2" w14:textId="77777777" w:rsidR="00504C04" w:rsidRPr="008D5A25" w:rsidRDefault="00AC32AB" w:rsidP="00652D4E">
            <w:pPr>
              <w:spacing w:after="0" w:line="276" w:lineRule="auto"/>
              <w:jc w:val="both"/>
              <w:rPr>
                <w:rStyle w:val="Strong"/>
                <w:rFonts w:asciiTheme="majorHAnsi" w:hAnsiTheme="majorHAnsi" w:cs="Calibri Light"/>
                <w:bCs w:val="0"/>
                <w:color w:val="000000"/>
                <w:sz w:val="20"/>
                <w:szCs w:val="20"/>
                <w:shd w:val="clear" w:color="auto" w:fill="FFFFFF"/>
              </w:rPr>
            </w:pPr>
            <w:r w:rsidRPr="008D5A25">
              <w:rPr>
                <w:rStyle w:val="Strong"/>
                <w:rFonts w:asciiTheme="majorHAnsi" w:hAnsiTheme="majorHAnsi" w:cs="Calibri Light"/>
                <w:bCs w:val="0"/>
                <w:color w:val="000000"/>
                <w:sz w:val="20"/>
                <w:szCs w:val="20"/>
                <w:shd w:val="clear" w:color="auto" w:fill="FFFFFF"/>
              </w:rPr>
              <w:t xml:space="preserve">Skills and </w:t>
            </w:r>
          </w:p>
          <w:p w14:paraId="34487DC7" w14:textId="526D1BF4" w:rsidR="00AC32AB" w:rsidRPr="008D5A25" w:rsidRDefault="001D20BA" w:rsidP="00652D4E">
            <w:pPr>
              <w:spacing w:after="0" w:line="276" w:lineRule="auto"/>
              <w:jc w:val="both"/>
              <w:rPr>
                <w:rStyle w:val="Strong"/>
                <w:rFonts w:asciiTheme="majorHAnsi" w:hAnsiTheme="majorHAnsi" w:cs="Calibri Light"/>
                <w:bCs w:val="0"/>
                <w:color w:val="000000"/>
                <w:sz w:val="20"/>
                <w:szCs w:val="20"/>
                <w:shd w:val="clear" w:color="auto" w:fill="FFFFFF"/>
              </w:rPr>
            </w:pPr>
            <w:r w:rsidRPr="008D5A25">
              <w:rPr>
                <w:rStyle w:val="Strong"/>
                <w:rFonts w:asciiTheme="majorHAnsi" w:hAnsiTheme="majorHAnsi" w:cs="Calibri Light"/>
                <w:bCs w:val="0"/>
                <w:color w:val="000000"/>
                <w:sz w:val="20"/>
                <w:szCs w:val="20"/>
                <w:shd w:val="clear" w:color="auto" w:fill="FFFFFF"/>
              </w:rPr>
              <w:t xml:space="preserve">Abilities </w:t>
            </w:r>
          </w:p>
          <w:p w14:paraId="5C0DFA28" w14:textId="77777777" w:rsidR="00AC32AB" w:rsidRPr="008D5A25" w:rsidRDefault="00AC32AB" w:rsidP="00652D4E">
            <w:pPr>
              <w:spacing w:after="0" w:line="276" w:lineRule="auto"/>
              <w:jc w:val="both"/>
              <w:rPr>
                <w:rFonts w:asciiTheme="majorHAnsi" w:eastAsia="Times New Roman" w:hAnsiTheme="majorHAnsi" w:cs="Calibri Light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4423" w:type="dxa"/>
          </w:tcPr>
          <w:p w14:paraId="3E9CC52D" w14:textId="5292AAF8" w:rsidR="00645102" w:rsidRPr="008D5A25" w:rsidRDefault="00887B44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>Numerate</w:t>
            </w:r>
          </w:p>
          <w:p w14:paraId="78F1F050" w14:textId="7078A6A8" w:rsidR="00C262EA" w:rsidRPr="008D5A25" w:rsidRDefault="00AC32AB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>Attention to detail and ability to undertake and manage accurate recording and reporting of information</w:t>
            </w:r>
            <w:r w:rsidR="008D5A25">
              <w:rPr>
                <w:sz w:val="20"/>
                <w:szCs w:val="20"/>
              </w:rPr>
              <w:br/>
            </w:r>
            <w:r w:rsidR="008D5A25">
              <w:rPr>
                <w:sz w:val="20"/>
                <w:szCs w:val="20"/>
              </w:rPr>
              <w:br/>
            </w:r>
            <w:r w:rsidRPr="008D5A25">
              <w:rPr>
                <w:sz w:val="20"/>
                <w:szCs w:val="20"/>
              </w:rPr>
              <w:t>Effective time management</w:t>
            </w:r>
            <w:r w:rsidR="00C262EA" w:rsidRPr="008D5A25">
              <w:rPr>
                <w:sz w:val="20"/>
                <w:szCs w:val="20"/>
              </w:rPr>
              <w:t xml:space="preserve"> and organisational</w:t>
            </w:r>
            <w:r w:rsidRPr="008D5A25">
              <w:rPr>
                <w:sz w:val="20"/>
                <w:szCs w:val="20"/>
              </w:rPr>
              <w:t xml:space="preserve"> skills</w:t>
            </w:r>
            <w:r w:rsidR="00C262EA" w:rsidRPr="008D5A25">
              <w:rPr>
                <w:sz w:val="20"/>
                <w:szCs w:val="20"/>
              </w:rPr>
              <w:t xml:space="preserve"> with the ability to prioritise workload</w:t>
            </w:r>
            <w:r w:rsidR="008D5A25">
              <w:rPr>
                <w:sz w:val="20"/>
                <w:szCs w:val="20"/>
              </w:rPr>
              <w:br/>
            </w:r>
            <w:r w:rsidR="008D5A25">
              <w:rPr>
                <w:sz w:val="20"/>
                <w:szCs w:val="20"/>
              </w:rPr>
              <w:br/>
            </w:r>
            <w:r w:rsidR="00C262EA" w:rsidRPr="008D5A25">
              <w:rPr>
                <w:sz w:val="20"/>
                <w:szCs w:val="20"/>
              </w:rPr>
              <w:t xml:space="preserve">An excellent phone manner </w:t>
            </w:r>
            <w:r w:rsidR="006F414A" w:rsidRPr="008D5A25">
              <w:rPr>
                <w:sz w:val="20"/>
                <w:szCs w:val="20"/>
              </w:rPr>
              <w:t xml:space="preserve">and </w:t>
            </w:r>
            <w:r w:rsidR="00C262EA" w:rsidRPr="008D5A25">
              <w:rPr>
                <w:sz w:val="20"/>
                <w:szCs w:val="20"/>
              </w:rPr>
              <w:t>a</w:t>
            </w:r>
            <w:r w:rsidR="001D20BA" w:rsidRPr="008D5A25">
              <w:rPr>
                <w:sz w:val="20"/>
                <w:szCs w:val="20"/>
              </w:rPr>
              <w:t xml:space="preserve">bility to remain calm and objective when under pressure </w:t>
            </w:r>
            <w:r w:rsidR="008D5A25">
              <w:rPr>
                <w:sz w:val="20"/>
                <w:szCs w:val="20"/>
              </w:rPr>
              <w:br/>
            </w:r>
            <w:r w:rsidR="008D5A25">
              <w:rPr>
                <w:sz w:val="20"/>
                <w:szCs w:val="20"/>
              </w:rPr>
              <w:br/>
            </w:r>
            <w:r w:rsidR="00C262EA" w:rsidRPr="008D5A25">
              <w:rPr>
                <w:sz w:val="20"/>
                <w:szCs w:val="20"/>
              </w:rPr>
              <w:t xml:space="preserve">A quick </w:t>
            </w:r>
            <w:proofErr w:type="gramStart"/>
            <w:r w:rsidR="00C262EA" w:rsidRPr="008D5A25">
              <w:rPr>
                <w:sz w:val="20"/>
                <w:szCs w:val="20"/>
              </w:rPr>
              <w:t>learne</w:t>
            </w:r>
            <w:r w:rsidR="00504C04" w:rsidRPr="008D5A25">
              <w:rPr>
                <w:sz w:val="20"/>
                <w:szCs w:val="20"/>
              </w:rPr>
              <w:t>r</w:t>
            </w:r>
            <w:proofErr w:type="gramEnd"/>
          </w:p>
          <w:p w14:paraId="461B6305" w14:textId="52074BAC" w:rsidR="00C262EA" w:rsidRPr="008D5A25" w:rsidRDefault="001D20BA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 xml:space="preserve">Ability to work on own initiative but happy to follow instruction and accept </w:t>
            </w:r>
            <w:proofErr w:type="gramStart"/>
            <w:r w:rsidRPr="008D5A25">
              <w:rPr>
                <w:sz w:val="20"/>
                <w:szCs w:val="20"/>
              </w:rPr>
              <w:t>guidance</w:t>
            </w:r>
            <w:proofErr w:type="gramEnd"/>
          </w:p>
          <w:p w14:paraId="0565609F" w14:textId="49645C06" w:rsidR="001D20BA" w:rsidRPr="008D5A25" w:rsidRDefault="009C29E2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>Excellent interpersonal skills to maintain good working relationships.</w:t>
            </w:r>
          </w:p>
        </w:tc>
        <w:tc>
          <w:tcPr>
            <w:tcW w:w="3402" w:type="dxa"/>
          </w:tcPr>
          <w:p w14:paraId="47356128" w14:textId="77777777" w:rsidR="00B52856" w:rsidRPr="008D5A25" w:rsidRDefault="00B52856" w:rsidP="0020664E">
            <w:pPr>
              <w:spacing w:line="276" w:lineRule="auto"/>
              <w:rPr>
                <w:sz w:val="20"/>
                <w:szCs w:val="20"/>
              </w:rPr>
            </w:pPr>
          </w:p>
          <w:p w14:paraId="46151845" w14:textId="378772A4" w:rsidR="00B52856" w:rsidRPr="008D5A25" w:rsidRDefault="00B52856" w:rsidP="0020664E">
            <w:pPr>
              <w:spacing w:line="276" w:lineRule="auto"/>
              <w:rPr>
                <w:sz w:val="20"/>
                <w:szCs w:val="20"/>
              </w:rPr>
            </w:pPr>
          </w:p>
          <w:p w14:paraId="7BD96AC8" w14:textId="77777777" w:rsidR="00B52856" w:rsidRPr="008D5A25" w:rsidRDefault="00B52856" w:rsidP="0020664E">
            <w:pPr>
              <w:spacing w:line="276" w:lineRule="auto"/>
              <w:rPr>
                <w:sz w:val="20"/>
                <w:szCs w:val="20"/>
              </w:rPr>
            </w:pPr>
          </w:p>
          <w:p w14:paraId="69C73016" w14:textId="77777777" w:rsidR="00B52856" w:rsidRPr="008D5A25" w:rsidRDefault="00B52856" w:rsidP="0020664E">
            <w:pPr>
              <w:spacing w:line="276" w:lineRule="auto"/>
              <w:rPr>
                <w:sz w:val="20"/>
                <w:szCs w:val="20"/>
              </w:rPr>
            </w:pPr>
          </w:p>
          <w:p w14:paraId="17DA97F5" w14:textId="77777777" w:rsidR="00AC32AB" w:rsidRPr="008D5A25" w:rsidRDefault="00AC32AB" w:rsidP="0020664E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32AB" w:rsidRPr="000E7743" w14:paraId="1D1CDEB1" w14:textId="77777777" w:rsidTr="3FCE3471">
        <w:tc>
          <w:tcPr>
            <w:tcW w:w="1384" w:type="dxa"/>
            <w:shd w:val="clear" w:color="auto" w:fill="FFFFFF" w:themeFill="background1"/>
          </w:tcPr>
          <w:p w14:paraId="4A5FA24E" w14:textId="77777777" w:rsidR="00AC32AB" w:rsidRPr="008D5A25" w:rsidRDefault="00AC32AB" w:rsidP="00652D4E">
            <w:pPr>
              <w:spacing w:after="0" w:line="276" w:lineRule="auto"/>
              <w:jc w:val="both"/>
              <w:rPr>
                <w:rStyle w:val="Strong"/>
                <w:rFonts w:asciiTheme="majorHAnsi" w:hAnsiTheme="majorHAnsi" w:cs="Calibri Light"/>
                <w:b w:val="0"/>
                <w:bCs w:val="0"/>
                <w:color w:val="000000"/>
                <w:sz w:val="20"/>
                <w:szCs w:val="20"/>
                <w:shd w:val="clear" w:color="auto" w:fill="FFFFFF"/>
              </w:rPr>
            </w:pPr>
          </w:p>
          <w:p w14:paraId="5E6A322C" w14:textId="77777777" w:rsidR="00504C04" w:rsidRPr="008D5A25" w:rsidRDefault="00AC32AB" w:rsidP="00652D4E">
            <w:pPr>
              <w:spacing w:after="0" w:line="276" w:lineRule="auto"/>
              <w:jc w:val="both"/>
              <w:rPr>
                <w:rStyle w:val="Strong"/>
                <w:rFonts w:asciiTheme="majorHAnsi" w:hAnsiTheme="majorHAnsi" w:cs="Calibri Light"/>
                <w:bCs w:val="0"/>
                <w:color w:val="000000"/>
                <w:sz w:val="20"/>
                <w:szCs w:val="20"/>
              </w:rPr>
            </w:pPr>
            <w:r w:rsidRPr="008D5A25">
              <w:rPr>
                <w:rStyle w:val="Strong"/>
                <w:rFonts w:asciiTheme="majorHAnsi" w:hAnsiTheme="majorHAnsi" w:cs="Calibri Light"/>
                <w:bCs w:val="0"/>
                <w:color w:val="000000"/>
                <w:sz w:val="20"/>
                <w:szCs w:val="20"/>
              </w:rPr>
              <w:t xml:space="preserve">Personal </w:t>
            </w:r>
          </w:p>
          <w:p w14:paraId="51E25DBB" w14:textId="44B7E8C9" w:rsidR="00AC32AB" w:rsidRPr="008D5A25" w:rsidRDefault="00AC32AB" w:rsidP="00652D4E">
            <w:pPr>
              <w:spacing w:after="0" w:line="276" w:lineRule="auto"/>
              <w:jc w:val="both"/>
              <w:rPr>
                <w:rFonts w:asciiTheme="majorHAnsi" w:hAnsiTheme="majorHAnsi" w:cs="Calibri Light"/>
                <w:color w:val="000000"/>
                <w:sz w:val="20"/>
                <w:szCs w:val="20"/>
                <w:shd w:val="clear" w:color="auto" w:fill="FFFFFF"/>
              </w:rPr>
            </w:pPr>
            <w:r w:rsidRPr="008D5A25">
              <w:rPr>
                <w:rStyle w:val="Strong"/>
                <w:rFonts w:asciiTheme="majorHAnsi" w:hAnsiTheme="majorHAnsi" w:cs="Calibri Light"/>
                <w:bCs w:val="0"/>
                <w:color w:val="000000"/>
                <w:sz w:val="20"/>
                <w:szCs w:val="20"/>
              </w:rPr>
              <w:t>attributes</w:t>
            </w:r>
          </w:p>
        </w:tc>
        <w:tc>
          <w:tcPr>
            <w:tcW w:w="4423" w:type="dxa"/>
          </w:tcPr>
          <w:p w14:paraId="39A1DBA1" w14:textId="77777777" w:rsidR="005C0D8A" w:rsidRPr="008D5A25" w:rsidRDefault="005C0D8A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>A positive attitude towards routine tasks and business administration</w:t>
            </w:r>
          </w:p>
          <w:p w14:paraId="4E322751" w14:textId="6E36E606" w:rsidR="00C262EA" w:rsidRPr="008D5A25" w:rsidRDefault="006F414A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 xml:space="preserve">Able </w:t>
            </w:r>
            <w:r w:rsidR="00AC32AB" w:rsidRPr="008D5A25">
              <w:rPr>
                <w:sz w:val="20"/>
                <w:szCs w:val="20"/>
              </w:rPr>
              <w:t xml:space="preserve">to work as part of a small and dynamic </w:t>
            </w:r>
            <w:proofErr w:type="gramStart"/>
            <w:r w:rsidR="00AC32AB" w:rsidRPr="008D5A25">
              <w:rPr>
                <w:sz w:val="20"/>
                <w:szCs w:val="20"/>
              </w:rPr>
              <w:t>team</w:t>
            </w:r>
            <w:proofErr w:type="gramEnd"/>
          </w:p>
          <w:p w14:paraId="78552C10" w14:textId="40D2606C" w:rsidR="00C262EA" w:rsidRPr="008D5A25" w:rsidRDefault="00584BE6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>Patient and polite but firm</w:t>
            </w:r>
            <w:r w:rsidR="00C262EA" w:rsidRPr="008D5A25">
              <w:rPr>
                <w:sz w:val="20"/>
                <w:szCs w:val="20"/>
              </w:rPr>
              <w:t xml:space="preserve"> and assertive where appropriate</w:t>
            </w:r>
          </w:p>
          <w:p w14:paraId="13F3DF36" w14:textId="375DCDF4" w:rsidR="00C262EA" w:rsidRPr="008D5A25" w:rsidRDefault="00C262EA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>Friendly and professional manner</w:t>
            </w:r>
          </w:p>
          <w:p w14:paraId="02F5D83F" w14:textId="77777777" w:rsidR="00364181" w:rsidRPr="008D5A25" w:rsidRDefault="006F414A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 xml:space="preserve">Able </w:t>
            </w:r>
            <w:r w:rsidR="001D20BA" w:rsidRPr="008D5A25">
              <w:rPr>
                <w:sz w:val="20"/>
                <w:szCs w:val="20"/>
              </w:rPr>
              <w:t>to</w:t>
            </w:r>
            <w:r w:rsidRPr="008D5A25">
              <w:rPr>
                <w:sz w:val="20"/>
                <w:szCs w:val="20"/>
              </w:rPr>
              <w:t xml:space="preserve"> relate to</w:t>
            </w:r>
            <w:r w:rsidR="001D20BA" w:rsidRPr="008D5A25">
              <w:rPr>
                <w:sz w:val="20"/>
                <w:szCs w:val="20"/>
              </w:rPr>
              <w:t xml:space="preserve"> the mission and values of FSC UK and work towards its strategic </w:t>
            </w:r>
            <w:proofErr w:type="gramStart"/>
            <w:r w:rsidR="001D20BA" w:rsidRPr="008D5A25">
              <w:rPr>
                <w:sz w:val="20"/>
                <w:szCs w:val="20"/>
              </w:rPr>
              <w:t>objectives</w:t>
            </w:r>
            <w:proofErr w:type="gramEnd"/>
          </w:p>
          <w:p w14:paraId="51C7CD04" w14:textId="11DDBF05" w:rsidR="000E7743" w:rsidRPr="008D5A25" w:rsidRDefault="000E7743" w:rsidP="0020664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05B1BD26" w14:textId="7D0CC40F" w:rsidR="00C262EA" w:rsidRPr="008D5A25" w:rsidRDefault="00CD5A48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>A</w:t>
            </w:r>
            <w:r w:rsidR="00C262EA" w:rsidRPr="008D5A25">
              <w:rPr>
                <w:sz w:val="20"/>
                <w:szCs w:val="20"/>
              </w:rPr>
              <w:t xml:space="preserve"> positive, enthusiastic attitude with an ability to enthuse </w:t>
            </w:r>
            <w:proofErr w:type="gramStart"/>
            <w:r w:rsidR="00C262EA" w:rsidRPr="008D5A25">
              <w:rPr>
                <w:sz w:val="20"/>
                <w:szCs w:val="20"/>
              </w:rPr>
              <w:t>others</w:t>
            </w:r>
            <w:proofErr w:type="gramEnd"/>
          </w:p>
          <w:p w14:paraId="08050A56" w14:textId="3C405CE1" w:rsidR="00CD5A48" w:rsidRPr="008D5A25" w:rsidRDefault="00CD5A48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 xml:space="preserve">Relate to the ethos of </w:t>
            </w:r>
            <w:r w:rsidR="00364181" w:rsidRPr="008D5A25">
              <w:rPr>
                <w:sz w:val="20"/>
                <w:szCs w:val="20"/>
              </w:rPr>
              <w:t xml:space="preserve">responsible sourcing of forest </w:t>
            </w:r>
            <w:proofErr w:type="gramStart"/>
            <w:r w:rsidR="00364181" w:rsidRPr="008D5A25">
              <w:rPr>
                <w:sz w:val="20"/>
                <w:szCs w:val="20"/>
              </w:rPr>
              <w:t>products</w:t>
            </w:r>
            <w:proofErr w:type="gramEnd"/>
          </w:p>
          <w:p w14:paraId="7C0514B1" w14:textId="77777777" w:rsidR="006F414A" w:rsidRPr="008D5A25" w:rsidRDefault="006F414A" w:rsidP="0020664E">
            <w:pPr>
              <w:spacing w:line="276" w:lineRule="auto"/>
              <w:rPr>
                <w:sz w:val="20"/>
                <w:szCs w:val="20"/>
              </w:rPr>
            </w:pPr>
            <w:r w:rsidRPr="008D5A25">
              <w:rPr>
                <w:sz w:val="20"/>
                <w:szCs w:val="20"/>
              </w:rPr>
              <w:t>A good sense of humour</w:t>
            </w:r>
          </w:p>
          <w:p w14:paraId="791105EA" w14:textId="77777777" w:rsidR="00AC32AB" w:rsidRPr="008D5A25" w:rsidRDefault="00AC32AB" w:rsidP="0020664E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0BE5D63F" w14:textId="459CBF5D" w:rsidR="00364181" w:rsidRPr="000E7743" w:rsidRDefault="00364181" w:rsidP="00F3036E">
      <w:pPr>
        <w:jc w:val="both"/>
        <w:rPr>
          <w:rFonts w:ascii="Calibri Light" w:hAnsi="Calibri Light" w:cs="Calibri Light"/>
        </w:rPr>
      </w:pPr>
    </w:p>
    <w:sectPr w:rsidR="00364181" w:rsidRPr="000E7743" w:rsidSect="00FE0EEB">
      <w:headerReference w:type="default" r:id="rId12"/>
      <w:headerReference w:type="first" r:id="rId13"/>
      <w:footerReference w:type="first" r:id="rId14"/>
      <w:pgSz w:w="11906" w:h="16838"/>
      <w:pgMar w:top="2495" w:right="1361" w:bottom="1474" w:left="1361" w:header="737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16294" w14:textId="77777777" w:rsidR="00FE0EEB" w:rsidRDefault="00FE0EEB" w:rsidP="00C31A48">
      <w:r>
        <w:separator/>
      </w:r>
    </w:p>
  </w:endnote>
  <w:endnote w:type="continuationSeparator" w:id="0">
    <w:p w14:paraId="6239F6E0" w14:textId="77777777" w:rsidR="00FE0EEB" w:rsidRDefault="00FE0EEB" w:rsidP="00C31A48">
      <w:r>
        <w:continuationSeparator/>
      </w:r>
    </w:p>
  </w:endnote>
  <w:endnote w:type="continuationNotice" w:id="1">
    <w:p w14:paraId="52A95804" w14:textId="77777777" w:rsidR="00FE0EEB" w:rsidRDefault="00FE0E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reycliff CF">
    <w:panose1 w:val="00000000000000000000"/>
    <w:charset w:val="00"/>
    <w:family w:val="modern"/>
    <w:notTrueType/>
    <w:pitch w:val="variable"/>
    <w:sig w:usb0="A00002FF" w:usb1="0000A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eycliff CF Extra Bold">
    <w:panose1 w:val="00000000000000000000"/>
    <w:charset w:val="00"/>
    <w:family w:val="modern"/>
    <w:notTrueType/>
    <w:pitch w:val="variable"/>
    <w:sig w:usb0="A00002FF" w:usb1="0000A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E612B" w14:textId="2E346342" w:rsidR="00CE33D5" w:rsidRPr="002907B1" w:rsidRDefault="00CE33D5" w:rsidP="00CE33D5">
    <w:pPr>
      <w:tabs>
        <w:tab w:val="left" w:pos="6948"/>
        <w:tab w:val="right" w:pos="9184"/>
      </w:tabs>
      <w:spacing w:before="120" w:after="120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lang w:val="en-GB" w:eastAsia="en-GB"/>
      </w:rPr>
      <w:drawing>
        <wp:anchor distT="0" distB="0" distL="114300" distR="114300" simplePos="0" relativeHeight="251658242" behindDoc="1" locked="0" layoutInCell="1" allowOverlap="1" wp14:anchorId="3D6F02AE" wp14:editId="223B55D6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83046845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27E6B" w14:textId="30514625" w:rsidR="00CE33D5" w:rsidRPr="001D17FC" w:rsidRDefault="008D5A25" w:rsidP="00CE33D5">
    <w:pPr>
      <w:pStyle w:val="Footer"/>
    </w:pPr>
    <w:r w:rsidRPr="001D17FC">
      <w:rPr>
        <w:noProof/>
        <w:lang w:val="en-GB" w:eastAsia="en-GB"/>
      </w:rPr>
      <w:drawing>
        <wp:anchor distT="0" distB="0" distL="114300" distR="114300" simplePos="0" relativeHeight="251659267" behindDoc="0" locked="0" layoutInCell="1" allowOverlap="1" wp14:anchorId="5DFB63E5" wp14:editId="0B05CF37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189355" cy="521970"/>
          <wp:effectExtent l="0" t="0" r="0" b="0"/>
          <wp:wrapSquare wrapText="bothSides"/>
          <wp:docPr id="1373216506" name="Picture 1" descr="A green and black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7435077" name="Picture 1" descr="A green and black logo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9355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33D5" w:rsidRPr="001D17FC">
      <w:rPr>
        <w:rStyle w:val="FSCAddressDetailsGreen"/>
        <w:rFonts w:ascii="Greycliff CF" w:hAnsi="Greycliff CF"/>
        <w:color w:val="auto"/>
      </w:rPr>
      <w:t xml:space="preserve">FSC </w:t>
    </w:r>
    <w:r w:rsidR="009A2428" w:rsidRPr="001D17FC">
      <w:rPr>
        <w:rStyle w:val="FSCAddressDetailsGreen"/>
        <w:rFonts w:ascii="Greycliff CF" w:hAnsi="Greycliff CF"/>
        <w:color w:val="auto"/>
      </w:rPr>
      <w:t>United Kingdom</w:t>
    </w:r>
    <w:r w:rsidR="009A2428" w:rsidRPr="001D17FC">
      <w:t xml:space="preserve"> · </w:t>
    </w:r>
    <w:hyperlink r:id="rId3" w:history="1">
      <w:r w:rsidR="009A2428" w:rsidRPr="001D17FC">
        <w:rPr>
          <w:rStyle w:val="Hyperlink"/>
          <w:color w:val="auto"/>
          <w:u w:val="none"/>
        </w:rPr>
        <w:t>info@fsc-uk.org</w:t>
      </w:r>
    </w:hyperlink>
    <w:r w:rsidR="009A2428" w:rsidRPr="001D17FC">
      <w:t xml:space="preserve"> · </w:t>
    </w:r>
    <w:r w:rsidR="00CE33D5" w:rsidRPr="001D17FC">
      <w:t>fsc</w:t>
    </w:r>
    <w:r w:rsidR="009A2428" w:rsidRPr="001D17FC">
      <w:t>-uk</w:t>
    </w:r>
    <w:r w:rsidR="00CE33D5" w:rsidRPr="001D17FC">
      <w:t>.org · FSC</w:t>
    </w:r>
    <w:r w:rsidR="00CE33D5" w:rsidRPr="001D17FC">
      <w:rPr>
        <w:vertAlign w:val="superscript"/>
      </w:rPr>
      <w:t>®</w:t>
    </w:r>
    <w:r w:rsidR="009A2428" w:rsidRPr="001D17FC">
      <w:t xml:space="preserve"> F000231</w:t>
    </w:r>
  </w:p>
  <w:p w14:paraId="16F8B9DF" w14:textId="68567B8D" w:rsidR="009A2428" w:rsidRPr="001D17FC" w:rsidRDefault="00312A1E" w:rsidP="00CE33D5">
    <w:pPr>
      <w:pStyle w:val="FSCAddressDetailsBlack"/>
      <w:rPr>
        <w:rFonts w:cs="Helvetica"/>
      </w:rPr>
    </w:pPr>
    <w:r w:rsidRPr="001D17FC">
      <w:t>The Billiard Room</w:t>
    </w:r>
    <w:r w:rsidR="009A2428" w:rsidRPr="001D17FC">
      <w:rPr>
        <w:rFonts w:cs="Helvetica"/>
      </w:rPr>
      <w:t xml:space="preserve"> · </w:t>
    </w:r>
    <w:r w:rsidRPr="001D17FC">
      <w:rPr>
        <w:rFonts w:cs="Helvetica"/>
      </w:rPr>
      <w:t xml:space="preserve">Great Oak Street · </w:t>
    </w:r>
    <w:r w:rsidR="009A2428" w:rsidRPr="001D17FC">
      <w:rPr>
        <w:rFonts w:cs="Helvetica"/>
      </w:rPr>
      <w:t xml:space="preserve">Llanidloes · </w:t>
    </w:r>
    <w:r w:rsidR="009A2428" w:rsidRPr="001D17FC">
      <w:rPr>
        <w:rStyle w:val="FSCAddressDetailsGreen"/>
        <w:rFonts w:ascii="Greycliff CF" w:hAnsi="Greycliff CF" w:cs="Helvetica"/>
        <w:color w:val="auto"/>
      </w:rPr>
      <w:t xml:space="preserve">Powys </w:t>
    </w:r>
    <w:r w:rsidRPr="001D17FC">
      <w:rPr>
        <w:rFonts w:cs="Helvetica"/>
      </w:rPr>
      <w:t>· SY18 6BN</w:t>
    </w:r>
  </w:p>
  <w:p w14:paraId="5EFF622C" w14:textId="46727723" w:rsidR="00CE33D5" w:rsidRPr="001D17FC" w:rsidRDefault="009A2428" w:rsidP="00CE33D5">
    <w:pPr>
      <w:pStyle w:val="FSCAddressDetailsBlack"/>
      <w:rPr>
        <w:rFonts w:cs="Helvetica"/>
      </w:rPr>
    </w:pPr>
    <w:r w:rsidRPr="001D17FC">
      <w:rPr>
        <w:rFonts w:cs="Helvetica"/>
      </w:rPr>
      <w:t xml:space="preserve">T +44 (0) 1686 413 916 </w:t>
    </w:r>
  </w:p>
  <w:p w14:paraId="06661ABD" w14:textId="77777777" w:rsidR="009A2428" w:rsidRPr="001D17FC" w:rsidRDefault="009A2428" w:rsidP="009A2428">
    <w:pPr>
      <w:pStyle w:val="FSCAddressDetailsBlack"/>
      <w:rPr>
        <w:rStyle w:val="FSCAddressDetailsGreen"/>
        <w:rFonts w:ascii="Greycliff CF" w:hAnsi="Greycliff CF"/>
        <w:color w:val="auto"/>
      </w:rPr>
    </w:pPr>
    <w:r w:rsidRPr="001D17FC">
      <w:rPr>
        <w:rStyle w:val="FSCAddressDetailsGreen"/>
        <w:rFonts w:ascii="Greycliff CF" w:hAnsi="Greycliff CF"/>
        <w:color w:val="auto"/>
      </w:rPr>
      <w:t>FSC UK (Ephesea UK) is a registered charity in England and Wales.</w:t>
    </w:r>
  </w:p>
  <w:p w14:paraId="161C7597" w14:textId="160D2E96" w:rsidR="009A2428" w:rsidRPr="001D17FC" w:rsidRDefault="009A2428" w:rsidP="009A2428">
    <w:pPr>
      <w:pStyle w:val="FSCAddressDetailsBlack"/>
      <w:rPr>
        <w:rStyle w:val="FSCAddressDetailsGreen"/>
        <w:rFonts w:ascii="Greycliff CF" w:hAnsi="Greycliff CF"/>
        <w:color w:val="auto"/>
      </w:rPr>
    </w:pPr>
    <w:r w:rsidRPr="001D17FC">
      <w:rPr>
        <w:rStyle w:val="FSCAddressDetailsGreen"/>
        <w:rFonts w:ascii="Greycliff CF" w:hAnsi="Greycliff CF"/>
        <w:color w:val="auto"/>
      </w:rPr>
      <w:t>Charity number 1130203</w:t>
    </w:r>
  </w:p>
  <w:p w14:paraId="5CD7ECC8" w14:textId="3DF4CAAD" w:rsidR="00CE33D5" w:rsidRPr="00C16B87" w:rsidRDefault="00CE33D5" w:rsidP="00CE33D5">
    <w:pPr>
      <w:pStyle w:val="FSCAddressDetailsBlack"/>
      <w:rPr>
        <w:rStyle w:val="FSCAddressDetailsGreen"/>
        <w:rFonts w:ascii="Helvetica" w:hAnsi="Helvetica"/>
        <w:color w:val="262626" w:themeColor="text1" w:themeTint="D9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F740B" w14:textId="77777777" w:rsidR="00FE0EEB" w:rsidRPr="009D7DE8" w:rsidRDefault="00FE0EEB" w:rsidP="00C31A48">
      <w:pPr>
        <w:pStyle w:val="Footer"/>
      </w:pPr>
    </w:p>
  </w:footnote>
  <w:footnote w:type="continuationSeparator" w:id="0">
    <w:p w14:paraId="1E029A1B" w14:textId="77777777" w:rsidR="00FE0EEB" w:rsidRPr="009D7DE8" w:rsidRDefault="00FE0EEB" w:rsidP="00C31A48">
      <w:pPr>
        <w:pStyle w:val="Footer"/>
      </w:pPr>
    </w:p>
  </w:footnote>
  <w:footnote w:type="continuationNotice" w:id="1">
    <w:p w14:paraId="5082F553" w14:textId="77777777" w:rsidR="00FE0EEB" w:rsidRDefault="00FE0E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66C3B" w14:textId="77777777" w:rsidR="00C632AE" w:rsidRPr="008D5A25" w:rsidRDefault="00907780" w:rsidP="00C31A48">
    <w:pPr>
      <w:pStyle w:val="Header"/>
      <w:spacing w:line="288" w:lineRule="auto"/>
      <w:jc w:val="right"/>
      <w:rPr>
        <w:rStyle w:val="FSCName"/>
        <w:rFonts w:asciiTheme="majorHAnsi" w:hAnsiTheme="majorHAnsi"/>
        <w:position w:val="1"/>
        <w:sz w:val="26"/>
        <w:szCs w:val="26"/>
        <w:vertAlign w:val="superscript"/>
      </w:rPr>
    </w:pPr>
    <w:r>
      <w:rPr>
        <w:noProof/>
        <w:szCs w:val="20"/>
        <w:lang w:val="en-GB" w:eastAsia="en-GB"/>
      </w:rPr>
      <w:drawing>
        <wp:anchor distT="0" distB="0" distL="114300" distR="114300" simplePos="0" relativeHeight="251658241" behindDoc="0" locked="0" layoutInCell="1" allowOverlap="1" wp14:anchorId="1E6BDDBB" wp14:editId="2B25FE97">
          <wp:simplePos x="0" y="0"/>
          <wp:positionH relativeFrom="page">
            <wp:posOffset>864235</wp:posOffset>
          </wp:positionH>
          <wp:positionV relativeFrom="page">
            <wp:posOffset>496570</wp:posOffset>
          </wp:positionV>
          <wp:extent cx="679450" cy="819150"/>
          <wp:effectExtent l="0" t="0" r="6350" b="0"/>
          <wp:wrapNone/>
          <wp:docPr id="1451783999" name="Picture 1451783999" descr="FSC_Logo_®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SC_Logo_®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E22">
      <w:tab/>
    </w:r>
    <w:r w:rsidR="00CD3E22" w:rsidRPr="008D5A25">
      <w:rPr>
        <w:rStyle w:val="FSCName"/>
        <w:rFonts w:asciiTheme="majorHAnsi" w:hAnsiTheme="majorHAnsi"/>
      </w:rPr>
      <w:t>Forest Stewardship Council</w:t>
    </w:r>
    <w:r w:rsidR="00E9319E" w:rsidRPr="008D5A25">
      <w:rPr>
        <w:rStyle w:val="FSCName"/>
        <w:rFonts w:asciiTheme="majorHAnsi" w:hAnsiTheme="majorHAnsi"/>
        <w:position w:val="1"/>
        <w:sz w:val="26"/>
        <w:szCs w:val="26"/>
        <w:vertAlign w:val="superscript"/>
      </w:rPr>
      <w:t>®</w:t>
    </w:r>
  </w:p>
  <w:p w14:paraId="0898CAB6" w14:textId="397C4951" w:rsidR="00CD3E22" w:rsidRPr="00030C7B" w:rsidRDefault="00C632AE" w:rsidP="008D5A25">
    <w:pPr>
      <w:pStyle w:val="Header"/>
      <w:spacing w:line="288" w:lineRule="auto"/>
      <w:jc w:val="center"/>
      <w:rPr>
        <w:color w:val="8BA093"/>
        <w:sz w:val="30"/>
        <w:szCs w:val="30"/>
      </w:rPr>
    </w:pPr>
    <w:r w:rsidRPr="008D5A25">
      <w:rPr>
        <w:rStyle w:val="FSCName"/>
        <w:rFonts w:asciiTheme="majorHAnsi" w:hAnsiTheme="majorHAnsi"/>
      </w:rPr>
      <w:t xml:space="preserve">                                                                            </w:t>
    </w:r>
    <w:r w:rsidR="008D5A25">
      <w:rPr>
        <w:rStyle w:val="FSCName"/>
        <w:rFonts w:asciiTheme="majorHAnsi" w:hAnsiTheme="majorHAnsi"/>
      </w:rPr>
      <w:tab/>
    </w:r>
    <w:r w:rsidR="008D5A25">
      <w:rPr>
        <w:rStyle w:val="FSCName"/>
        <w:rFonts w:asciiTheme="majorHAnsi" w:hAnsiTheme="majorHAnsi"/>
      </w:rPr>
      <w:tab/>
    </w:r>
    <w:r w:rsidRPr="008D5A25">
      <w:rPr>
        <w:rStyle w:val="FSCName"/>
        <w:rFonts w:asciiTheme="majorHAnsi" w:hAnsiTheme="majorHAnsi"/>
      </w:rPr>
      <w:t xml:space="preserve">      United Kingdom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A08DE" w14:textId="77777777" w:rsidR="00C632AE" w:rsidRPr="008D5A25" w:rsidRDefault="00CD3E22" w:rsidP="00C31A48">
    <w:pPr>
      <w:pStyle w:val="Header"/>
      <w:spacing w:line="288" w:lineRule="auto"/>
      <w:jc w:val="right"/>
      <w:rPr>
        <w:rStyle w:val="FSCName"/>
        <w:rFonts w:asciiTheme="majorHAnsi" w:hAnsiTheme="majorHAnsi"/>
        <w:position w:val="1"/>
        <w:sz w:val="26"/>
        <w:szCs w:val="26"/>
        <w:vertAlign w:val="superscript"/>
      </w:rPr>
    </w:pPr>
    <w:r w:rsidRPr="008D5A25">
      <w:rPr>
        <w:rStyle w:val="FSCName"/>
        <w:rFonts w:asciiTheme="majorHAnsi" w:hAnsiTheme="majorHAnsi"/>
      </w:rPr>
      <w:t>Forest Stewardship Council</w:t>
    </w:r>
    <w:r w:rsidR="00E9319E" w:rsidRPr="008D5A25">
      <w:rPr>
        <w:rStyle w:val="FSCName"/>
        <w:rFonts w:asciiTheme="majorHAnsi" w:hAnsiTheme="majorHAnsi"/>
        <w:position w:val="1"/>
        <w:sz w:val="26"/>
        <w:szCs w:val="26"/>
        <w:vertAlign w:val="superscript"/>
      </w:rPr>
      <w:t>®</w:t>
    </w:r>
    <w:r w:rsidR="00C632AE" w:rsidRPr="008D5A25">
      <w:rPr>
        <w:rStyle w:val="FSCName"/>
        <w:rFonts w:asciiTheme="majorHAnsi" w:hAnsiTheme="majorHAnsi"/>
        <w:position w:val="1"/>
        <w:sz w:val="26"/>
        <w:szCs w:val="26"/>
        <w:vertAlign w:val="superscript"/>
      </w:rPr>
      <w:t xml:space="preserve"> </w:t>
    </w:r>
  </w:p>
  <w:p w14:paraId="23231626" w14:textId="716C20FC" w:rsidR="00CD3E22" w:rsidRPr="00472C40" w:rsidRDefault="00C632AE" w:rsidP="00C632AE">
    <w:pPr>
      <w:pStyle w:val="Header"/>
      <w:spacing w:line="288" w:lineRule="auto"/>
      <w:rPr>
        <w:sz w:val="30"/>
        <w:szCs w:val="30"/>
      </w:rPr>
    </w:pPr>
    <w:r w:rsidRPr="008D5A25">
      <w:rPr>
        <w:rStyle w:val="FSCName"/>
        <w:rFonts w:asciiTheme="majorHAnsi" w:hAnsiTheme="majorHAnsi"/>
      </w:rPr>
      <w:t xml:space="preserve">                                                                                   </w:t>
    </w:r>
    <w:r w:rsidR="008D5A25">
      <w:rPr>
        <w:rStyle w:val="FSCName"/>
        <w:rFonts w:asciiTheme="majorHAnsi" w:hAnsiTheme="majorHAnsi"/>
      </w:rPr>
      <w:tab/>
    </w:r>
    <w:r w:rsidRPr="008D5A25">
      <w:rPr>
        <w:rStyle w:val="FSCName"/>
        <w:rFonts w:asciiTheme="majorHAnsi" w:hAnsiTheme="majorHAnsi"/>
      </w:rPr>
      <w:t>United Kingdom</w:t>
    </w:r>
    <w:r w:rsidR="00CD3E22" w:rsidRPr="008D5A25">
      <w:rPr>
        <w:rFonts w:asciiTheme="majorHAnsi" w:hAnsiTheme="majorHAnsi"/>
        <w:sz w:val="30"/>
        <w:szCs w:val="30"/>
      </w:rPr>
      <w:br/>
    </w:r>
    <w:r w:rsidR="00CD3E22" w:rsidRPr="00472C40">
      <w:rPr>
        <w:sz w:val="30"/>
        <w:szCs w:val="30"/>
      </w:rPr>
      <w:t xml:space="preserve"> </w:t>
    </w:r>
    <w:r w:rsidR="00907780">
      <w:rPr>
        <w:noProof/>
        <w:szCs w:val="20"/>
        <w:lang w:val="en-GB" w:eastAsia="en-GB"/>
      </w:rPr>
      <w:drawing>
        <wp:anchor distT="0" distB="0" distL="114300" distR="114300" simplePos="0" relativeHeight="251658240" behindDoc="0" locked="1" layoutInCell="1" allowOverlap="1" wp14:anchorId="20245576" wp14:editId="2CEF5D58">
          <wp:simplePos x="0" y="0"/>
          <wp:positionH relativeFrom="page">
            <wp:posOffset>864235</wp:posOffset>
          </wp:positionH>
          <wp:positionV relativeFrom="page">
            <wp:posOffset>496570</wp:posOffset>
          </wp:positionV>
          <wp:extent cx="679450" cy="819150"/>
          <wp:effectExtent l="0" t="0" r="6350" b="0"/>
          <wp:wrapNone/>
          <wp:docPr id="1795815863" name="Picture 1795815863" descr="FSC_Logo_®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SC_Logo_®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322AAA6"/>
    <w:lvl w:ilvl="0">
      <w:start w:val="1"/>
      <w:numFmt w:val="bullet"/>
      <w:lvlText w:val=""/>
      <w:lvlJc w:val="left"/>
      <w:pPr>
        <w:tabs>
          <w:tab w:val="num" w:pos="915"/>
        </w:tabs>
        <w:ind w:left="915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635"/>
        </w:tabs>
        <w:ind w:left="1995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355"/>
        </w:tabs>
        <w:ind w:left="271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3075"/>
        </w:tabs>
        <w:ind w:left="3435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3795"/>
        </w:tabs>
        <w:ind w:left="4155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4515"/>
        </w:tabs>
        <w:ind w:left="4875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5235"/>
        </w:tabs>
        <w:ind w:left="5595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955"/>
        </w:tabs>
        <w:ind w:left="6315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6675"/>
        </w:tabs>
        <w:ind w:left="7035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E9A894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515FC2"/>
    <w:multiLevelType w:val="hybridMultilevel"/>
    <w:tmpl w:val="D7FEC7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E26442"/>
    <w:multiLevelType w:val="hybridMultilevel"/>
    <w:tmpl w:val="25DE3B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D6011C"/>
    <w:multiLevelType w:val="hybridMultilevel"/>
    <w:tmpl w:val="9042C8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983C6F"/>
    <w:multiLevelType w:val="hybridMultilevel"/>
    <w:tmpl w:val="74069ECA"/>
    <w:lvl w:ilvl="0" w:tplc="04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1044367A"/>
    <w:multiLevelType w:val="hybridMultilevel"/>
    <w:tmpl w:val="6F324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71445"/>
    <w:multiLevelType w:val="multilevel"/>
    <w:tmpl w:val="4128EA94"/>
    <w:styleLink w:val="FSCstyle-numbering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right"/>
      <w:pPr>
        <w:tabs>
          <w:tab w:val="num" w:pos="2268"/>
        </w:tabs>
        <w:ind w:left="2268" w:hanging="567"/>
      </w:pPr>
      <w:rPr>
        <w:rFonts w:ascii="Arial" w:hAnsi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CE55A1"/>
    <w:multiLevelType w:val="hybridMultilevel"/>
    <w:tmpl w:val="CE66C8AC"/>
    <w:lvl w:ilvl="0" w:tplc="17625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90FE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001E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5E70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D004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EEA0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E5E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C29F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287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75773"/>
    <w:multiLevelType w:val="hybridMultilevel"/>
    <w:tmpl w:val="5D5AD27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E27714"/>
    <w:multiLevelType w:val="hybridMultilevel"/>
    <w:tmpl w:val="2550D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2359E"/>
    <w:multiLevelType w:val="multilevel"/>
    <w:tmpl w:val="B45CC9A4"/>
    <w:styleLink w:val="FSCstyle-bullet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2" w15:restartNumberingAfterBreak="0">
    <w:nsid w:val="2D8449C5"/>
    <w:multiLevelType w:val="hybridMultilevel"/>
    <w:tmpl w:val="867E0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44A60"/>
    <w:multiLevelType w:val="hybridMultilevel"/>
    <w:tmpl w:val="250A5A0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A132C6"/>
    <w:multiLevelType w:val="hybridMultilevel"/>
    <w:tmpl w:val="6C46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35067"/>
    <w:multiLevelType w:val="hybridMultilevel"/>
    <w:tmpl w:val="96247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7364B"/>
    <w:multiLevelType w:val="hybridMultilevel"/>
    <w:tmpl w:val="2118EDC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5278C5"/>
    <w:multiLevelType w:val="hybridMultilevel"/>
    <w:tmpl w:val="F8349FF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1E125B"/>
    <w:multiLevelType w:val="hybridMultilevel"/>
    <w:tmpl w:val="E41A443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2A2EE0"/>
    <w:multiLevelType w:val="hybridMultilevel"/>
    <w:tmpl w:val="40788ADE"/>
    <w:lvl w:ilvl="0" w:tplc="BD1ED57A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14635"/>
    <w:multiLevelType w:val="hybridMultilevel"/>
    <w:tmpl w:val="2B584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B127E3"/>
    <w:multiLevelType w:val="hybridMultilevel"/>
    <w:tmpl w:val="D318D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884002"/>
    <w:multiLevelType w:val="hybridMultilevel"/>
    <w:tmpl w:val="A63491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16F31"/>
    <w:multiLevelType w:val="hybridMultilevel"/>
    <w:tmpl w:val="DBCCC2FE"/>
    <w:lvl w:ilvl="0" w:tplc="BA66592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C82DF0"/>
    <w:multiLevelType w:val="hybridMultilevel"/>
    <w:tmpl w:val="99328E4E"/>
    <w:lvl w:ilvl="0" w:tplc="241E05D8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BA4CE2"/>
    <w:multiLevelType w:val="hybridMultilevel"/>
    <w:tmpl w:val="9DD0D8C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0D6922"/>
    <w:multiLevelType w:val="hybridMultilevel"/>
    <w:tmpl w:val="314A4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721D5B"/>
    <w:multiLevelType w:val="multilevel"/>
    <w:tmpl w:val="B66AA3A6"/>
    <w:lvl w:ilvl="0">
      <w:start w:val="1"/>
      <w:numFmt w:val="bullet"/>
      <w:pStyle w:val="List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28" w15:restartNumberingAfterBreak="0">
    <w:nsid w:val="76E4500C"/>
    <w:multiLevelType w:val="hybridMultilevel"/>
    <w:tmpl w:val="31E21C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374955">
    <w:abstractNumId w:val="8"/>
  </w:num>
  <w:num w:numId="2" w16cid:durableId="420568024">
    <w:abstractNumId w:val="11"/>
  </w:num>
  <w:num w:numId="3" w16cid:durableId="1513647509">
    <w:abstractNumId w:val="7"/>
  </w:num>
  <w:num w:numId="4" w16cid:durableId="1913656808">
    <w:abstractNumId w:val="11"/>
  </w:num>
  <w:num w:numId="5" w16cid:durableId="1478762609">
    <w:abstractNumId w:val="1"/>
  </w:num>
  <w:num w:numId="6" w16cid:durableId="1328481877">
    <w:abstractNumId w:val="27"/>
  </w:num>
  <w:num w:numId="7" w16cid:durableId="119361205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75147696">
    <w:abstractNumId w:val="0"/>
  </w:num>
  <w:num w:numId="9" w16cid:durableId="1847400488">
    <w:abstractNumId w:val="14"/>
  </w:num>
  <w:num w:numId="10" w16cid:durableId="1209873123">
    <w:abstractNumId w:val="5"/>
  </w:num>
  <w:num w:numId="11" w16cid:durableId="533805736">
    <w:abstractNumId w:val="14"/>
  </w:num>
  <w:num w:numId="12" w16cid:durableId="1390495775">
    <w:abstractNumId w:val="26"/>
  </w:num>
  <w:num w:numId="13" w16cid:durableId="2064792644">
    <w:abstractNumId w:val="6"/>
  </w:num>
  <w:num w:numId="14" w16cid:durableId="964971497">
    <w:abstractNumId w:val="15"/>
  </w:num>
  <w:num w:numId="15" w16cid:durableId="840387574">
    <w:abstractNumId w:val="20"/>
  </w:num>
  <w:num w:numId="16" w16cid:durableId="80639149">
    <w:abstractNumId w:val="24"/>
  </w:num>
  <w:num w:numId="17" w16cid:durableId="436222256">
    <w:abstractNumId w:val="23"/>
  </w:num>
  <w:num w:numId="18" w16cid:durableId="324474338">
    <w:abstractNumId w:val="19"/>
  </w:num>
  <w:num w:numId="19" w16cid:durableId="457383749">
    <w:abstractNumId w:val="2"/>
  </w:num>
  <w:num w:numId="20" w16cid:durableId="1949922730">
    <w:abstractNumId w:val="3"/>
  </w:num>
  <w:num w:numId="21" w16cid:durableId="177543728">
    <w:abstractNumId w:val="9"/>
  </w:num>
  <w:num w:numId="22" w16cid:durableId="1461656482">
    <w:abstractNumId w:val="16"/>
  </w:num>
  <w:num w:numId="23" w16cid:durableId="1193421302">
    <w:abstractNumId w:val="13"/>
  </w:num>
  <w:num w:numId="24" w16cid:durableId="280067952">
    <w:abstractNumId w:val="25"/>
  </w:num>
  <w:num w:numId="25" w16cid:durableId="1551575654">
    <w:abstractNumId w:val="22"/>
  </w:num>
  <w:num w:numId="26" w16cid:durableId="31540453">
    <w:abstractNumId w:val="18"/>
  </w:num>
  <w:num w:numId="27" w16cid:durableId="1690374041">
    <w:abstractNumId w:val="28"/>
  </w:num>
  <w:num w:numId="28" w16cid:durableId="214708729">
    <w:abstractNumId w:val="10"/>
  </w:num>
  <w:num w:numId="29" w16cid:durableId="71702775">
    <w:abstractNumId w:val="17"/>
  </w:num>
  <w:num w:numId="30" w16cid:durableId="1041981361">
    <w:abstractNumId w:val="12"/>
  </w:num>
  <w:num w:numId="31" w16cid:durableId="9415711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428"/>
    <w:rsid w:val="00011C02"/>
    <w:rsid w:val="00025B10"/>
    <w:rsid w:val="0002763E"/>
    <w:rsid w:val="00030251"/>
    <w:rsid w:val="00031AD8"/>
    <w:rsid w:val="000372B9"/>
    <w:rsid w:val="00041A3F"/>
    <w:rsid w:val="00044C9B"/>
    <w:rsid w:val="0005720A"/>
    <w:rsid w:val="0006355B"/>
    <w:rsid w:val="000661A2"/>
    <w:rsid w:val="00066DCA"/>
    <w:rsid w:val="00071FF5"/>
    <w:rsid w:val="0007237F"/>
    <w:rsid w:val="00076D2B"/>
    <w:rsid w:val="00084691"/>
    <w:rsid w:val="0008737B"/>
    <w:rsid w:val="00087D3C"/>
    <w:rsid w:val="00092232"/>
    <w:rsid w:val="000924E1"/>
    <w:rsid w:val="00093A2A"/>
    <w:rsid w:val="000A0964"/>
    <w:rsid w:val="000A3B4B"/>
    <w:rsid w:val="000A41CA"/>
    <w:rsid w:val="000A4D2A"/>
    <w:rsid w:val="000C4BA1"/>
    <w:rsid w:val="000C6CB4"/>
    <w:rsid w:val="000D4C7D"/>
    <w:rsid w:val="000E0AA7"/>
    <w:rsid w:val="000E291F"/>
    <w:rsid w:val="000E2B44"/>
    <w:rsid w:val="000E67FB"/>
    <w:rsid w:val="000E7743"/>
    <w:rsid w:val="000F474A"/>
    <w:rsid w:val="000F5251"/>
    <w:rsid w:val="000F7645"/>
    <w:rsid w:val="0010360A"/>
    <w:rsid w:val="0010573A"/>
    <w:rsid w:val="0010759F"/>
    <w:rsid w:val="0011083B"/>
    <w:rsid w:val="001108F8"/>
    <w:rsid w:val="0012074D"/>
    <w:rsid w:val="001212D9"/>
    <w:rsid w:val="001314D7"/>
    <w:rsid w:val="00142E96"/>
    <w:rsid w:val="00153F46"/>
    <w:rsid w:val="00160F0A"/>
    <w:rsid w:val="00162889"/>
    <w:rsid w:val="001668ED"/>
    <w:rsid w:val="0017063E"/>
    <w:rsid w:val="001729C3"/>
    <w:rsid w:val="00180699"/>
    <w:rsid w:val="0018450E"/>
    <w:rsid w:val="00186FD8"/>
    <w:rsid w:val="00190793"/>
    <w:rsid w:val="001955A7"/>
    <w:rsid w:val="001A4D65"/>
    <w:rsid w:val="001A7888"/>
    <w:rsid w:val="001B09D1"/>
    <w:rsid w:val="001B45E6"/>
    <w:rsid w:val="001B6AF4"/>
    <w:rsid w:val="001C0195"/>
    <w:rsid w:val="001D17FC"/>
    <w:rsid w:val="001D20BA"/>
    <w:rsid w:val="001D3EBA"/>
    <w:rsid w:val="001D6ACA"/>
    <w:rsid w:val="001E3A7D"/>
    <w:rsid w:val="001E6FC8"/>
    <w:rsid w:val="002048FB"/>
    <w:rsid w:val="002055AB"/>
    <w:rsid w:val="0020664E"/>
    <w:rsid w:val="00210EFD"/>
    <w:rsid w:val="00213A66"/>
    <w:rsid w:val="002161AF"/>
    <w:rsid w:val="00220ED9"/>
    <w:rsid w:val="00226CF2"/>
    <w:rsid w:val="0023012D"/>
    <w:rsid w:val="00235CD5"/>
    <w:rsid w:val="00236BFB"/>
    <w:rsid w:val="00240337"/>
    <w:rsid w:val="00244B80"/>
    <w:rsid w:val="002517A4"/>
    <w:rsid w:val="00256232"/>
    <w:rsid w:val="00261919"/>
    <w:rsid w:val="00265035"/>
    <w:rsid w:val="00266EBE"/>
    <w:rsid w:val="002701BE"/>
    <w:rsid w:val="00272146"/>
    <w:rsid w:val="00277A58"/>
    <w:rsid w:val="0028084C"/>
    <w:rsid w:val="00282AB5"/>
    <w:rsid w:val="002907B1"/>
    <w:rsid w:val="002922BD"/>
    <w:rsid w:val="002A3106"/>
    <w:rsid w:val="002C4E07"/>
    <w:rsid w:val="002C638B"/>
    <w:rsid w:val="002D0EC2"/>
    <w:rsid w:val="002D78CB"/>
    <w:rsid w:val="002D7D0D"/>
    <w:rsid w:val="002F5F73"/>
    <w:rsid w:val="002F73BA"/>
    <w:rsid w:val="00301575"/>
    <w:rsid w:val="0030193A"/>
    <w:rsid w:val="00302023"/>
    <w:rsid w:val="00303D4A"/>
    <w:rsid w:val="0031017F"/>
    <w:rsid w:val="00312A1E"/>
    <w:rsid w:val="00312ADC"/>
    <w:rsid w:val="00337062"/>
    <w:rsid w:val="00337D42"/>
    <w:rsid w:val="00347EFE"/>
    <w:rsid w:val="00353723"/>
    <w:rsid w:val="00364181"/>
    <w:rsid w:val="00372426"/>
    <w:rsid w:val="00375B0E"/>
    <w:rsid w:val="00384753"/>
    <w:rsid w:val="00385BFA"/>
    <w:rsid w:val="0038673B"/>
    <w:rsid w:val="0039216F"/>
    <w:rsid w:val="00395C14"/>
    <w:rsid w:val="003A0D7A"/>
    <w:rsid w:val="003A2BDF"/>
    <w:rsid w:val="003B249B"/>
    <w:rsid w:val="003B6FB1"/>
    <w:rsid w:val="003C3A07"/>
    <w:rsid w:val="003C4F31"/>
    <w:rsid w:val="003E3277"/>
    <w:rsid w:val="003E3935"/>
    <w:rsid w:val="003E439E"/>
    <w:rsid w:val="003F3B4E"/>
    <w:rsid w:val="003F4398"/>
    <w:rsid w:val="00402CD6"/>
    <w:rsid w:val="00420086"/>
    <w:rsid w:val="00422943"/>
    <w:rsid w:val="00422A64"/>
    <w:rsid w:val="00422E03"/>
    <w:rsid w:val="0042384F"/>
    <w:rsid w:val="004252E1"/>
    <w:rsid w:val="00426266"/>
    <w:rsid w:val="00430334"/>
    <w:rsid w:val="00445B97"/>
    <w:rsid w:val="0044622C"/>
    <w:rsid w:val="00451228"/>
    <w:rsid w:val="00454C37"/>
    <w:rsid w:val="00457037"/>
    <w:rsid w:val="00461CCA"/>
    <w:rsid w:val="00462CC3"/>
    <w:rsid w:val="00463295"/>
    <w:rsid w:val="00463EAF"/>
    <w:rsid w:val="00471060"/>
    <w:rsid w:val="004713F7"/>
    <w:rsid w:val="00471519"/>
    <w:rsid w:val="00473779"/>
    <w:rsid w:val="00484A24"/>
    <w:rsid w:val="00491DD6"/>
    <w:rsid w:val="00492B4D"/>
    <w:rsid w:val="00493AF5"/>
    <w:rsid w:val="004A677A"/>
    <w:rsid w:val="004C28B0"/>
    <w:rsid w:val="004C6394"/>
    <w:rsid w:val="004D14D4"/>
    <w:rsid w:val="004D1A74"/>
    <w:rsid w:val="004E02D2"/>
    <w:rsid w:val="004E0B12"/>
    <w:rsid w:val="004E47E1"/>
    <w:rsid w:val="004E5D91"/>
    <w:rsid w:val="0050107F"/>
    <w:rsid w:val="005035C8"/>
    <w:rsid w:val="00504C04"/>
    <w:rsid w:val="00512270"/>
    <w:rsid w:val="005168C8"/>
    <w:rsid w:val="0052009C"/>
    <w:rsid w:val="00520F2C"/>
    <w:rsid w:val="005222DD"/>
    <w:rsid w:val="00525A24"/>
    <w:rsid w:val="00551873"/>
    <w:rsid w:val="00570441"/>
    <w:rsid w:val="00584BE6"/>
    <w:rsid w:val="00586437"/>
    <w:rsid w:val="00590131"/>
    <w:rsid w:val="00595F66"/>
    <w:rsid w:val="00596368"/>
    <w:rsid w:val="00597454"/>
    <w:rsid w:val="005A20D6"/>
    <w:rsid w:val="005A2A7E"/>
    <w:rsid w:val="005A4BED"/>
    <w:rsid w:val="005A65A8"/>
    <w:rsid w:val="005C0D8A"/>
    <w:rsid w:val="005C33C5"/>
    <w:rsid w:val="005C3C46"/>
    <w:rsid w:val="005D12CE"/>
    <w:rsid w:val="005D1EEE"/>
    <w:rsid w:val="005E0561"/>
    <w:rsid w:val="005E60FB"/>
    <w:rsid w:val="005F115A"/>
    <w:rsid w:val="005F4E93"/>
    <w:rsid w:val="005F6E71"/>
    <w:rsid w:val="00603127"/>
    <w:rsid w:val="00606B6E"/>
    <w:rsid w:val="006201FD"/>
    <w:rsid w:val="00626766"/>
    <w:rsid w:val="006274A6"/>
    <w:rsid w:val="00630C3F"/>
    <w:rsid w:val="00634B84"/>
    <w:rsid w:val="006427B5"/>
    <w:rsid w:val="00645102"/>
    <w:rsid w:val="00647CB7"/>
    <w:rsid w:val="00652D4E"/>
    <w:rsid w:val="00653980"/>
    <w:rsid w:val="006564E4"/>
    <w:rsid w:val="00682585"/>
    <w:rsid w:val="0068416D"/>
    <w:rsid w:val="006867E0"/>
    <w:rsid w:val="006A2C2A"/>
    <w:rsid w:val="006A37B0"/>
    <w:rsid w:val="006A3B0A"/>
    <w:rsid w:val="006B02BC"/>
    <w:rsid w:val="006B25E3"/>
    <w:rsid w:val="006B2DA4"/>
    <w:rsid w:val="006B6430"/>
    <w:rsid w:val="006B6F1B"/>
    <w:rsid w:val="006C3EDE"/>
    <w:rsid w:val="006D4A7C"/>
    <w:rsid w:val="006E2B89"/>
    <w:rsid w:val="006F414A"/>
    <w:rsid w:val="006F5F8F"/>
    <w:rsid w:val="006F7098"/>
    <w:rsid w:val="0070065D"/>
    <w:rsid w:val="00700E2E"/>
    <w:rsid w:val="00702BE4"/>
    <w:rsid w:val="007047C9"/>
    <w:rsid w:val="0071060A"/>
    <w:rsid w:val="007122C9"/>
    <w:rsid w:val="00717517"/>
    <w:rsid w:val="0072532A"/>
    <w:rsid w:val="007337C7"/>
    <w:rsid w:val="00736347"/>
    <w:rsid w:val="00741736"/>
    <w:rsid w:val="00777458"/>
    <w:rsid w:val="00777C7B"/>
    <w:rsid w:val="00780B42"/>
    <w:rsid w:val="0079481F"/>
    <w:rsid w:val="00794E35"/>
    <w:rsid w:val="007962C8"/>
    <w:rsid w:val="007B23B6"/>
    <w:rsid w:val="007B37DD"/>
    <w:rsid w:val="007B65A9"/>
    <w:rsid w:val="007C43E0"/>
    <w:rsid w:val="007C7B5B"/>
    <w:rsid w:val="007D5C11"/>
    <w:rsid w:val="007E660E"/>
    <w:rsid w:val="007F1FFF"/>
    <w:rsid w:val="007F2E18"/>
    <w:rsid w:val="007F4915"/>
    <w:rsid w:val="00804B28"/>
    <w:rsid w:val="00820DD9"/>
    <w:rsid w:val="00831737"/>
    <w:rsid w:val="00835118"/>
    <w:rsid w:val="0083543D"/>
    <w:rsid w:val="00837A0A"/>
    <w:rsid w:val="00844C82"/>
    <w:rsid w:val="00850153"/>
    <w:rsid w:val="00860960"/>
    <w:rsid w:val="00862343"/>
    <w:rsid w:val="00865828"/>
    <w:rsid w:val="00866D76"/>
    <w:rsid w:val="008759BB"/>
    <w:rsid w:val="00875AF3"/>
    <w:rsid w:val="00887B44"/>
    <w:rsid w:val="008A028C"/>
    <w:rsid w:val="008B4498"/>
    <w:rsid w:val="008C4E93"/>
    <w:rsid w:val="008D32BC"/>
    <w:rsid w:val="008D33F9"/>
    <w:rsid w:val="008D5A25"/>
    <w:rsid w:val="008D64B0"/>
    <w:rsid w:val="008E39E4"/>
    <w:rsid w:val="008E5D19"/>
    <w:rsid w:val="008F36AD"/>
    <w:rsid w:val="008F4CFE"/>
    <w:rsid w:val="00902177"/>
    <w:rsid w:val="00906EA4"/>
    <w:rsid w:val="00907780"/>
    <w:rsid w:val="0091600D"/>
    <w:rsid w:val="00926F43"/>
    <w:rsid w:val="009271D2"/>
    <w:rsid w:val="0094259A"/>
    <w:rsid w:val="009453F8"/>
    <w:rsid w:val="009468C0"/>
    <w:rsid w:val="0095051B"/>
    <w:rsid w:val="009529EF"/>
    <w:rsid w:val="00956553"/>
    <w:rsid w:val="009637BA"/>
    <w:rsid w:val="00974364"/>
    <w:rsid w:val="00992911"/>
    <w:rsid w:val="009955C8"/>
    <w:rsid w:val="00997758"/>
    <w:rsid w:val="009A2428"/>
    <w:rsid w:val="009A5ABE"/>
    <w:rsid w:val="009A7645"/>
    <w:rsid w:val="009B03FF"/>
    <w:rsid w:val="009B0C4F"/>
    <w:rsid w:val="009B78D0"/>
    <w:rsid w:val="009C2969"/>
    <w:rsid w:val="009C29E2"/>
    <w:rsid w:val="009C2BF3"/>
    <w:rsid w:val="009D5EA8"/>
    <w:rsid w:val="009F016E"/>
    <w:rsid w:val="00A032FD"/>
    <w:rsid w:val="00A03584"/>
    <w:rsid w:val="00A06AB5"/>
    <w:rsid w:val="00A107A1"/>
    <w:rsid w:val="00A1225B"/>
    <w:rsid w:val="00A22245"/>
    <w:rsid w:val="00A26376"/>
    <w:rsid w:val="00A26AB6"/>
    <w:rsid w:val="00A338D7"/>
    <w:rsid w:val="00A34DA3"/>
    <w:rsid w:val="00A35DB5"/>
    <w:rsid w:val="00A449D7"/>
    <w:rsid w:val="00A56431"/>
    <w:rsid w:val="00A6059D"/>
    <w:rsid w:val="00A63266"/>
    <w:rsid w:val="00A74E4D"/>
    <w:rsid w:val="00A84834"/>
    <w:rsid w:val="00A84C54"/>
    <w:rsid w:val="00A8597C"/>
    <w:rsid w:val="00AA1B2C"/>
    <w:rsid w:val="00AA4255"/>
    <w:rsid w:val="00AA7190"/>
    <w:rsid w:val="00AB0B74"/>
    <w:rsid w:val="00AB4AAB"/>
    <w:rsid w:val="00AB4D9B"/>
    <w:rsid w:val="00AC32AB"/>
    <w:rsid w:val="00AC3683"/>
    <w:rsid w:val="00AD60EA"/>
    <w:rsid w:val="00AD6E91"/>
    <w:rsid w:val="00AE057E"/>
    <w:rsid w:val="00AE2A29"/>
    <w:rsid w:val="00AE50E8"/>
    <w:rsid w:val="00AF09F3"/>
    <w:rsid w:val="00AF0AD1"/>
    <w:rsid w:val="00AF0CDC"/>
    <w:rsid w:val="00AF2435"/>
    <w:rsid w:val="00AF26CB"/>
    <w:rsid w:val="00AF3B26"/>
    <w:rsid w:val="00AF7FC0"/>
    <w:rsid w:val="00B136C7"/>
    <w:rsid w:val="00B21FC5"/>
    <w:rsid w:val="00B22582"/>
    <w:rsid w:val="00B307D7"/>
    <w:rsid w:val="00B30FA7"/>
    <w:rsid w:val="00B46139"/>
    <w:rsid w:val="00B4725A"/>
    <w:rsid w:val="00B52856"/>
    <w:rsid w:val="00B6168E"/>
    <w:rsid w:val="00B75890"/>
    <w:rsid w:val="00B809F4"/>
    <w:rsid w:val="00B80B6F"/>
    <w:rsid w:val="00B95324"/>
    <w:rsid w:val="00B9623B"/>
    <w:rsid w:val="00BA464A"/>
    <w:rsid w:val="00BA6AE1"/>
    <w:rsid w:val="00BB29BF"/>
    <w:rsid w:val="00BC5DCC"/>
    <w:rsid w:val="00BE5F04"/>
    <w:rsid w:val="00BF21DE"/>
    <w:rsid w:val="00BF2A86"/>
    <w:rsid w:val="00BF7695"/>
    <w:rsid w:val="00BF798F"/>
    <w:rsid w:val="00C03F43"/>
    <w:rsid w:val="00C06C4A"/>
    <w:rsid w:val="00C076F9"/>
    <w:rsid w:val="00C135BD"/>
    <w:rsid w:val="00C15B74"/>
    <w:rsid w:val="00C1734D"/>
    <w:rsid w:val="00C176AB"/>
    <w:rsid w:val="00C2010E"/>
    <w:rsid w:val="00C220FE"/>
    <w:rsid w:val="00C261F5"/>
    <w:rsid w:val="00C262EA"/>
    <w:rsid w:val="00C31A48"/>
    <w:rsid w:val="00C5514E"/>
    <w:rsid w:val="00C57617"/>
    <w:rsid w:val="00C613B6"/>
    <w:rsid w:val="00C62435"/>
    <w:rsid w:val="00C632AE"/>
    <w:rsid w:val="00C70F06"/>
    <w:rsid w:val="00C808D4"/>
    <w:rsid w:val="00C8214F"/>
    <w:rsid w:val="00C935C7"/>
    <w:rsid w:val="00C96AA2"/>
    <w:rsid w:val="00CA64CA"/>
    <w:rsid w:val="00CA72C1"/>
    <w:rsid w:val="00CA7CA8"/>
    <w:rsid w:val="00CA7F4F"/>
    <w:rsid w:val="00CB50B8"/>
    <w:rsid w:val="00CC02F5"/>
    <w:rsid w:val="00CC4E09"/>
    <w:rsid w:val="00CD3E22"/>
    <w:rsid w:val="00CD5A48"/>
    <w:rsid w:val="00CD7D59"/>
    <w:rsid w:val="00CE0301"/>
    <w:rsid w:val="00CE09CB"/>
    <w:rsid w:val="00CE16F3"/>
    <w:rsid w:val="00CE33D5"/>
    <w:rsid w:val="00CE53E4"/>
    <w:rsid w:val="00CF25A1"/>
    <w:rsid w:val="00CF73B1"/>
    <w:rsid w:val="00D0456E"/>
    <w:rsid w:val="00D06236"/>
    <w:rsid w:val="00D16B29"/>
    <w:rsid w:val="00D2507F"/>
    <w:rsid w:val="00D27EB0"/>
    <w:rsid w:val="00D53608"/>
    <w:rsid w:val="00D54F1A"/>
    <w:rsid w:val="00D608AB"/>
    <w:rsid w:val="00D67FEE"/>
    <w:rsid w:val="00D73391"/>
    <w:rsid w:val="00D8055E"/>
    <w:rsid w:val="00D92D01"/>
    <w:rsid w:val="00D92F63"/>
    <w:rsid w:val="00D96238"/>
    <w:rsid w:val="00DA3F4F"/>
    <w:rsid w:val="00DB5331"/>
    <w:rsid w:val="00DC1342"/>
    <w:rsid w:val="00DC7619"/>
    <w:rsid w:val="00DC798C"/>
    <w:rsid w:val="00DD1CFE"/>
    <w:rsid w:val="00DD23BC"/>
    <w:rsid w:val="00DD4CBD"/>
    <w:rsid w:val="00DE3242"/>
    <w:rsid w:val="00DF1FF0"/>
    <w:rsid w:val="00DF30A6"/>
    <w:rsid w:val="00E00E1C"/>
    <w:rsid w:val="00E02376"/>
    <w:rsid w:val="00E10463"/>
    <w:rsid w:val="00E15B1D"/>
    <w:rsid w:val="00E2328F"/>
    <w:rsid w:val="00E24B8D"/>
    <w:rsid w:val="00E30CAE"/>
    <w:rsid w:val="00E3588E"/>
    <w:rsid w:val="00E4064D"/>
    <w:rsid w:val="00E4519E"/>
    <w:rsid w:val="00E57AA5"/>
    <w:rsid w:val="00E61FA2"/>
    <w:rsid w:val="00E80F64"/>
    <w:rsid w:val="00E9319E"/>
    <w:rsid w:val="00E95F4E"/>
    <w:rsid w:val="00EA636E"/>
    <w:rsid w:val="00EB1DC9"/>
    <w:rsid w:val="00EB6F47"/>
    <w:rsid w:val="00EB6FC3"/>
    <w:rsid w:val="00EE5572"/>
    <w:rsid w:val="00EF13DD"/>
    <w:rsid w:val="00F01899"/>
    <w:rsid w:val="00F2790C"/>
    <w:rsid w:val="00F3036E"/>
    <w:rsid w:val="00F31912"/>
    <w:rsid w:val="00F343EC"/>
    <w:rsid w:val="00F37EBE"/>
    <w:rsid w:val="00F55790"/>
    <w:rsid w:val="00F55CC1"/>
    <w:rsid w:val="00F57958"/>
    <w:rsid w:val="00F63DAE"/>
    <w:rsid w:val="00F63F44"/>
    <w:rsid w:val="00F64AB4"/>
    <w:rsid w:val="00F758EF"/>
    <w:rsid w:val="00F80F0C"/>
    <w:rsid w:val="00F9392C"/>
    <w:rsid w:val="00F967D9"/>
    <w:rsid w:val="00FA1B77"/>
    <w:rsid w:val="00FA30C0"/>
    <w:rsid w:val="00FA64B7"/>
    <w:rsid w:val="00FB797C"/>
    <w:rsid w:val="00FD2978"/>
    <w:rsid w:val="00FD56E9"/>
    <w:rsid w:val="00FD5EC2"/>
    <w:rsid w:val="00FE0EEB"/>
    <w:rsid w:val="00FE19C5"/>
    <w:rsid w:val="00FF1749"/>
    <w:rsid w:val="00FF247E"/>
    <w:rsid w:val="00FF4DBE"/>
    <w:rsid w:val="00FF63F2"/>
    <w:rsid w:val="08C5006E"/>
    <w:rsid w:val="0967AE20"/>
    <w:rsid w:val="0B3F6FF7"/>
    <w:rsid w:val="0D0419EC"/>
    <w:rsid w:val="0EEBCB1F"/>
    <w:rsid w:val="109EEC58"/>
    <w:rsid w:val="1E2DC21C"/>
    <w:rsid w:val="1EDE6598"/>
    <w:rsid w:val="256883EB"/>
    <w:rsid w:val="27218909"/>
    <w:rsid w:val="28E299FA"/>
    <w:rsid w:val="2978F2B1"/>
    <w:rsid w:val="2F995886"/>
    <w:rsid w:val="312EE70F"/>
    <w:rsid w:val="35C4C129"/>
    <w:rsid w:val="3A3A7550"/>
    <w:rsid w:val="3F852A8F"/>
    <w:rsid w:val="3FCE3471"/>
    <w:rsid w:val="4112952C"/>
    <w:rsid w:val="4169BDA4"/>
    <w:rsid w:val="43ED1D87"/>
    <w:rsid w:val="47484C39"/>
    <w:rsid w:val="47F8472D"/>
    <w:rsid w:val="4994178E"/>
    <w:rsid w:val="4B2FE7EF"/>
    <w:rsid w:val="4B577C77"/>
    <w:rsid w:val="4C60B44B"/>
    <w:rsid w:val="4E2827E3"/>
    <w:rsid w:val="5046E5ED"/>
    <w:rsid w:val="5B1BAA63"/>
    <w:rsid w:val="5CF85037"/>
    <w:rsid w:val="60FD1AF7"/>
    <w:rsid w:val="625FD209"/>
    <w:rsid w:val="74E7F69A"/>
    <w:rsid w:val="7FCB2FF5"/>
    <w:rsid w:val="7FD9F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A49F9D"/>
  <w14:defaultImageDpi w14:val="300"/>
  <w15:docId w15:val="{14D538E8-EE55-4165-864A-8485121AF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5A25"/>
    <w:pPr>
      <w:spacing w:after="280" w:line="280" w:lineRule="exact"/>
    </w:pPr>
    <w:rPr>
      <w:rFonts w:ascii="Greycliff CF" w:hAnsi="Greycliff CF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58E"/>
  </w:style>
  <w:style w:type="paragraph" w:styleId="Footer">
    <w:name w:val="footer"/>
    <w:basedOn w:val="Normal"/>
    <w:link w:val="FooterChar"/>
    <w:uiPriority w:val="99"/>
    <w:unhideWhenUsed/>
    <w:rsid w:val="007B49E9"/>
    <w:pPr>
      <w:tabs>
        <w:tab w:val="center" w:pos="4536"/>
        <w:tab w:val="right" w:pos="9072"/>
      </w:tabs>
      <w:spacing w:after="0" w:line="240" w:lineRule="exact"/>
    </w:pPr>
    <w:rPr>
      <w:sz w:val="16"/>
      <w:szCs w:val="16"/>
    </w:rPr>
  </w:style>
  <w:style w:type="character" w:customStyle="1" w:styleId="FooterChar">
    <w:name w:val="Footer Char"/>
    <w:link w:val="Footer"/>
    <w:uiPriority w:val="99"/>
    <w:rsid w:val="00F31DF5"/>
    <w:rPr>
      <w:rFonts w:ascii="Arial" w:hAnsi="Arial" w:cs="Arial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758E"/>
    <w:rPr>
      <w:rFonts w:ascii="Tahoma" w:hAnsi="Tahoma" w:cs="Tahoma"/>
      <w:sz w:val="16"/>
      <w:szCs w:val="16"/>
    </w:rPr>
  </w:style>
  <w:style w:type="paragraph" w:customStyle="1" w:styleId="FSCAddressee">
    <w:name w:val="FSC Addressee"/>
    <w:basedOn w:val="Normal"/>
    <w:qFormat/>
    <w:rsid w:val="00134A3B"/>
    <w:pPr>
      <w:spacing w:after="0"/>
    </w:pPr>
  </w:style>
  <w:style w:type="paragraph" w:styleId="NormalWeb">
    <w:name w:val="Normal (Web)"/>
    <w:basedOn w:val="Normal"/>
    <w:uiPriority w:val="99"/>
    <w:unhideWhenUsed/>
    <w:rsid w:val="00BD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noteText">
    <w:name w:val="footnote text"/>
    <w:basedOn w:val="Normal"/>
    <w:link w:val="FootnoteTextChar"/>
    <w:uiPriority w:val="99"/>
    <w:unhideWhenUsed/>
    <w:rsid w:val="00472C40"/>
    <w:pPr>
      <w:spacing w:after="0" w:line="240" w:lineRule="auto"/>
    </w:pPr>
    <w:rPr>
      <w:sz w:val="12"/>
      <w:szCs w:val="20"/>
    </w:rPr>
  </w:style>
  <w:style w:type="character" w:customStyle="1" w:styleId="FootnoteTextChar">
    <w:name w:val="Footnote Text Char"/>
    <w:link w:val="FootnoteText"/>
    <w:uiPriority w:val="99"/>
    <w:rsid w:val="00472C40"/>
    <w:rPr>
      <w:rFonts w:ascii="Arial" w:hAnsi="Arial" w:cs="Arial"/>
      <w:sz w:val="12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BD67B5"/>
    <w:rPr>
      <w:vertAlign w:val="superscript"/>
    </w:rPr>
  </w:style>
  <w:style w:type="character" w:customStyle="1" w:styleId="FSCName">
    <w:name w:val="FSC Name"/>
    <w:rsid w:val="009360F7"/>
    <w:rPr>
      <w:rFonts w:ascii="Arial" w:hAnsi="Arial"/>
      <w:color w:val="174127"/>
      <w:sz w:val="30"/>
      <w:szCs w:val="30"/>
    </w:rPr>
  </w:style>
  <w:style w:type="character" w:customStyle="1" w:styleId="FSCNationalInitiative">
    <w:name w:val="FSC National Initiative"/>
    <w:rsid w:val="007B49E9"/>
    <w:rPr>
      <w:rFonts w:ascii="Arial" w:hAnsi="Arial"/>
      <w:color w:val="8BA093"/>
      <w:sz w:val="30"/>
      <w:szCs w:val="30"/>
    </w:rPr>
  </w:style>
  <w:style w:type="paragraph" w:customStyle="1" w:styleId="FSCClaim">
    <w:name w:val="FSC Claim"/>
    <w:basedOn w:val="Normal"/>
    <w:rsid w:val="007B49E9"/>
    <w:pPr>
      <w:spacing w:after="0" w:line="240" w:lineRule="auto"/>
    </w:pPr>
    <w:rPr>
      <w:color w:val="174127"/>
      <w:sz w:val="10"/>
      <w:szCs w:val="10"/>
    </w:rPr>
  </w:style>
  <w:style w:type="character" w:customStyle="1" w:styleId="FSCAddressDetailsGreen">
    <w:name w:val="FSC Address Details Green"/>
    <w:rsid w:val="009360F7"/>
    <w:rPr>
      <w:rFonts w:ascii="Arial" w:hAnsi="Arial"/>
      <w:color w:val="174127"/>
      <w:sz w:val="16"/>
      <w:lang w:val="de-DE"/>
    </w:rPr>
  </w:style>
  <w:style w:type="paragraph" w:customStyle="1" w:styleId="FSCAddressDetailsBlack">
    <w:name w:val="FSC Address Details Black"/>
    <w:basedOn w:val="Footer"/>
    <w:rsid w:val="007B49E9"/>
    <w:rPr>
      <w:lang w:val="de-DE"/>
    </w:rPr>
  </w:style>
  <w:style w:type="character" w:customStyle="1" w:styleId="FSCSubjectHeading">
    <w:name w:val="FSC Subject Heading"/>
    <w:rsid w:val="009360F7"/>
    <w:rPr>
      <w:rFonts w:ascii="Arial" w:hAnsi="Arial"/>
      <w:b/>
      <w:sz w:val="18"/>
    </w:rPr>
  </w:style>
  <w:style w:type="numbering" w:customStyle="1" w:styleId="FSCstyle-bullet">
    <w:name w:val="FSC style - bullet"/>
    <w:rsid w:val="002D78CB"/>
    <w:pPr>
      <w:numPr>
        <w:numId w:val="2"/>
      </w:numPr>
    </w:pPr>
  </w:style>
  <w:style w:type="numbering" w:customStyle="1" w:styleId="FSCstyle-numbering">
    <w:name w:val="FSC style - numbering"/>
    <w:rsid w:val="002D78CB"/>
    <w:pPr>
      <w:numPr>
        <w:numId w:val="3"/>
      </w:numPr>
    </w:pPr>
  </w:style>
  <w:style w:type="paragraph" w:styleId="ListBullet">
    <w:name w:val="List Bullet"/>
    <w:basedOn w:val="Normal"/>
    <w:rsid w:val="00A63266"/>
    <w:pPr>
      <w:numPr>
        <w:numId w:val="6"/>
      </w:numPr>
    </w:pPr>
  </w:style>
  <w:style w:type="character" w:styleId="Hyperlink">
    <w:name w:val="Hyperlink"/>
    <w:rsid w:val="00DD23B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713F7"/>
  </w:style>
  <w:style w:type="paragraph" w:styleId="ListParagraph">
    <w:name w:val="List Paragraph"/>
    <w:basedOn w:val="Normal"/>
    <w:uiPriority w:val="34"/>
    <w:qFormat/>
    <w:rsid w:val="00372426"/>
    <w:pPr>
      <w:ind w:left="720"/>
      <w:contextualSpacing/>
    </w:pPr>
  </w:style>
  <w:style w:type="character" w:styleId="Strong">
    <w:name w:val="Strong"/>
    <w:uiPriority w:val="22"/>
    <w:qFormat/>
    <w:rsid w:val="00AB4AAB"/>
    <w:rPr>
      <w:b/>
      <w:bCs/>
    </w:rPr>
  </w:style>
  <w:style w:type="paragraph" w:customStyle="1" w:styleId="Default">
    <w:name w:val="Default"/>
    <w:rsid w:val="003867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AC32AB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5C33C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C33C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C33C5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33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C33C5"/>
    <w:rPr>
      <w:rFonts w:ascii="Arial" w:hAnsi="Arial" w:cs="Arial"/>
      <w:b/>
      <w:bCs/>
    </w:rPr>
  </w:style>
  <w:style w:type="character" w:styleId="UnresolvedMention">
    <w:name w:val="Unresolved Mention"/>
    <w:basedOn w:val="DefaultParagraphFont"/>
    <w:uiPriority w:val="99"/>
    <w:unhideWhenUsed/>
    <w:rsid w:val="00011C0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11C0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E02376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k.fsc.org/office-administrator-job-application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fsc-uk.or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llulah\AppData\Local\Temp\FSC%20%20IC-Template-Letterhead-A4_Format-2015-EN.dotx" TargetMode="External"/></Relationships>
</file>

<file path=word/theme/theme1.xml><?xml version="1.0" encoding="utf-8"?>
<a:theme xmlns:a="http://schemas.openxmlformats.org/drawingml/2006/main" name="Office Theme">
  <a:themeElements>
    <a:clrScheme name="FSC">
      <a:dk1>
        <a:sysClr val="windowText" lastClr="000000"/>
      </a:dk1>
      <a:lt1>
        <a:sysClr val="window" lastClr="FFFFFF"/>
      </a:lt1>
      <a:dk2>
        <a:srgbClr val="285C4D"/>
      </a:dk2>
      <a:lt2>
        <a:srgbClr val="F1F8E8"/>
      </a:lt2>
      <a:accent1>
        <a:srgbClr val="78BE20"/>
      </a:accent1>
      <a:accent2>
        <a:srgbClr val="285C4D"/>
      </a:accent2>
      <a:accent3>
        <a:srgbClr val="F2A900"/>
      </a:accent3>
      <a:accent4>
        <a:srgbClr val="A1DA8E"/>
      </a:accent4>
      <a:accent5>
        <a:srgbClr val="5BC3F5"/>
      </a:accent5>
      <a:accent6>
        <a:srgbClr val="CBA4E7"/>
      </a:accent6>
      <a:hlink>
        <a:srgbClr val="000000"/>
      </a:hlink>
      <a:folHlink>
        <a:srgbClr val="000000"/>
      </a:folHlink>
    </a:clrScheme>
    <a:fontScheme name="FSC Word">
      <a:majorFont>
        <a:latin typeface="Greycliff CF Extra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C99D71927834BBA581C89F0B6D543" ma:contentTypeVersion="16" ma:contentTypeDescription="Create a new document." ma:contentTypeScope="" ma:versionID="71849854b7fc92d5445f9572e93cc7f2">
  <xsd:schema xmlns:xsd="http://www.w3.org/2001/XMLSchema" xmlns:xs="http://www.w3.org/2001/XMLSchema" xmlns:p="http://schemas.microsoft.com/office/2006/metadata/properties" xmlns:ns2="afac47cc-919d-4c08-8f1f-027f8bcdf9b8" xmlns:ns3="22ca5a7e-847c-4217-80c3-eada05900ac4" targetNamespace="http://schemas.microsoft.com/office/2006/metadata/properties" ma:root="true" ma:fieldsID="9eb948bcb6ae13b7e271acbb64efe415" ns2:_="" ns3:_="">
    <xsd:import namespace="afac47cc-919d-4c08-8f1f-027f8bcdf9b8"/>
    <xsd:import namespace="22ca5a7e-847c-4217-80c3-eada05900a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ac47cc-919d-4c08-8f1f-027f8bcdf9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022f1ec-4c5c-4726-8808-c3ea2acc34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a5a7e-847c-4217-80c3-eada05900ac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28385c2-d5b9-4960-92f4-7fa0d6f7eb8d}" ma:internalName="TaxCatchAll" ma:showField="CatchAllData" ma:web="22ca5a7e-847c-4217-80c3-eada05900a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ca5a7e-847c-4217-80c3-eada05900ac4" xsi:nil="true"/>
    <lcf76f155ced4ddcb4097134ff3c332f xmlns="afac47cc-919d-4c08-8f1f-027f8bcdf9b8">
      <Terms xmlns="http://schemas.microsoft.com/office/infopath/2007/PartnerControls"/>
    </lcf76f155ced4ddcb4097134ff3c332f>
    <SharedWithUsers xmlns="22ca5a7e-847c-4217-80c3-eada05900ac4">
      <UserInfo>
        <DisplayName>FSC UK Management Team Members</DisplayName>
        <AccountId>33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E3CCF-8C1E-4E2F-BC93-6AC495FF74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66CF61-6097-46DB-89F9-9F2E5AD136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ac47cc-919d-4c08-8f1f-027f8bcdf9b8"/>
    <ds:schemaRef ds:uri="22ca5a7e-847c-4217-80c3-eada05900a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73557F-44CD-478E-A761-D8C3A6464303}">
  <ds:schemaRefs>
    <ds:schemaRef ds:uri="http://schemas.microsoft.com/office/2006/metadata/properties"/>
    <ds:schemaRef ds:uri="http://schemas.microsoft.com/office/infopath/2007/PartnerControls"/>
    <ds:schemaRef ds:uri="22ca5a7e-847c-4217-80c3-eada05900ac4"/>
    <ds:schemaRef ds:uri="afac47cc-919d-4c08-8f1f-027f8bcdf9b8"/>
  </ds:schemaRefs>
</ds:datastoreItem>
</file>

<file path=customXml/itemProps4.xml><?xml version="1.0" encoding="utf-8"?>
<ds:datastoreItem xmlns:ds="http://schemas.openxmlformats.org/officeDocument/2006/customXml" ds:itemID="{5B730E7F-B6FA-4968-97A6-8ADF35AC2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FSC  IC-Template-Letterhead-A4_Format-2015-EN</Template>
  <TotalTime>7</TotalTime>
  <Pages>4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Forest for All Forever</vt:lpstr>
    </vt:vector>
  </TitlesOfParts>
  <Company>The Xact Group</Company>
  <LinksUpToDate>false</LinksUpToDate>
  <CharactersWithSpaces>5383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Forest for All Forever</dc:title>
  <dc:subject/>
  <dc:creator>Tallulah Chapman</dc:creator>
  <cp:keywords/>
  <cp:lastModifiedBy>Holly Dillon</cp:lastModifiedBy>
  <cp:revision>11</cp:revision>
  <cp:lastPrinted>2021-08-27T12:52:00Z</cp:lastPrinted>
  <dcterms:created xsi:type="dcterms:W3CDTF">2024-04-26T10:54:00Z</dcterms:created>
  <dcterms:modified xsi:type="dcterms:W3CDTF">2024-04-26T11:00:00Z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0x0101005B7C99D71927834BBA581C89F0B6D543</vt:lpwstr>
  </property>
  <property fmtid="{D5CDD505-2E9C-101B-9397-08002B2CF9AE}" pid="3" name="MediaServiceImageTags">
    <vt:lpwstr/>
  </property>
</Properties>
</file>